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95C69" w14:textId="61B373B9" w:rsidR="00BE6111" w:rsidRPr="00714895" w:rsidRDefault="008E70EB" w:rsidP="008E70EB">
      <w:pPr>
        <w:pBdr>
          <w:bottom w:val="single" w:sz="4" w:space="1" w:color="auto"/>
        </w:pBdr>
        <w:spacing w:before="300"/>
        <w:jc w:val="both"/>
        <w:rPr>
          <w:rFonts w:ascii="Nunito Sans" w:hAnsi="Nunito Sans"/>
          <w:color w:val="262661"/>
          <w:sz w:val="28"/>
        </w:rPr>
      </w:pPr>
      <w:r w:rsidRPr="00714895">
        <w:rPr>
          <w:rFonts w:ascii="Nunito Sans" w:hAnsi="Nunito Sans"/>
          <w:noProof/>
          <w:lang w:eastAsia="en-AU"/>
        </w:rPr>
        <mc:AlternateContent>
          <mc:Choice Requires="wps">
            <w:drawing>
              <wp:anchor distT="0" distB="0" distL="114300" distR="114300" simplePos="0" relativeHeight="251657215" behindDoc="1" locked="0" layoutInCell="1" allowOverlap="1" wp14:anchorId="5DAFECA9" wp14:editId="1808245A">
                <wp:simplePos x="0" y="0"/>
                <wp:positionH relativeFrom="column">
                  <wp:posOffset>3112770</wp:posOffset>
                </wp:positionH>
                <wp:positionV relativeFrom="paragraph">
                  <wp:posOffset>2881630</wp:posOffset>
                </wp:positionV>
                <wp:extent cx="3371850" cy="6315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315075"/>
                        </a:xfrm>
                        <a:prstGeom prst="rect">
                          <a:avLst/>
                        </a:prstGeom>
                        <a:solidFill>
                          <a:srgbClr val="FFFFFF"/>
                        </a:solidFill>
                        <a:ln w="9525">
                          <a:noFill/>
                          <a:miter lim="800000"/>
                          <a:headEnd/>
                          <a:tailEnd/>
                        </a:ln>
                      </wps:spPr>
                      <wps:txbx>
                        <w:txbxContent>
                          <w:p w14:paraId="3F0D4629" w14:textId="77777777" w:rsidR="00654E75" w:rsidRDefault="00654E75" w:rsidP="00B622BF">
                            <w:pPr>
                              <w:jc w:val="center"/>
                              <w:rPr>
                                <w:rFonts w:ascii="Nunito Sans Black" w:hAnsi="Nunito Sans Black"/>
                                <w:color w:val="262661"/>
                                <w:sz w:val="56"/>
                                <w:szCs w:val="24"/>
                              </w:rPr>
                            </w:pPr>
                            <w:r>
                              <w:rPr>
                                <w:rFonts w:ascii="Nunito Sans Black" w:hAnsi="Nunito Sans Black"/>
                                <w:color w:val="262661"/>
                                <w:sz w:val="56"/>
                                <w:szCs w:val="24"/>
                              </w:rPr>
                              <w:t>Scouts</w:t>
                            </w:r>
                            <w:r w:rsidRPr="00260590">
                              <w:rPr>
                                <w:rFonts w:ascii="Nunito Sans Black" w:hAnsi="Nunito Sans Black"/>
                                <w:color w:val="262661"/>
                                <w:sz w:val="56"/>
                                <w:szCs w:val="24"/>
                              </w:rPr>
                              <w:t xml:space="preserve"> NSW</w:t>
                            </w:r>
                          </w:p>
                          <w:p w14:paraId="4905CF2E" w14:textId="77777777" w:rsidR="00654E75" w:rsidRPr="00D62FEF" w:rsidRDefault="00654E75" w:rsidP="00B622BF">
                            <w:pPr>
                              <w:jc w:val="center"/>
                              <w:rPr>
                                <w:rFonts w:ascii="Nunito Sans Black" w:hAnsi="Nunito Sans Black"/>
                                <w:color w:val="262661"/>
                                <w:sz w:val="20"/>
                                <w:szCs w:val="20"/>
                              </w:rPr>
                            </w:pPr>
                          </w:p>
                          <w:p w14:paraId="7E3AC684" w14:textId="77777777" w:rsidR="00654E75" w:rsidRDefault="00654E75" w:rsidP="008E70EB">
                            <w:pPr>
                              <w:jc w:val="center"/>
                              <w:rPr>
                                <w:rFonts w:ascii="Nunito Sans Black" w:hAnsi="Nunito Sans Black"/>
                                <w:color w:val="262661"/>
                                <w:sz w:val="56"/>
                                <w:szCs w:val="24"/>
                              </w:rPr>
                            </w:pPr>
                            <w:r>
                              <w:rPr>
                                <w:rFonts w:ascii="Nunito Sans Black" w:hAnsi="Nunito Sans Black"/>
                                <w:b/>
                                <w:bCs/>
                                <w:color w:val="262661"/>
                                <w:sz w:val="56"/>
                                <w:szCs w:val="24"/>
                              </w:rPr>
                              <w:t>Position Description</w:t>
                            </w:r>
                            <w:r>
                              <w:rPr>
                                <w:rFonts w:ascii="Nunito Sans Black" w:hAnsi="Nunito Sans Black"/>
                                <w:color w:val="262661"/>
                                <w:sz w:val="56"/>
                                <w:szCs w:val="24"/>
                              </w:rPr>
                              <w:t xml:space="preserve"> </w:t>
                            </w:r>
                          </w:p>
                          <w:p w14:paraId="3EF30D28" w14:textId="3D189003" w:rsidR="00654E75" w:rsidRDefault="00503C01" w:rsidP="008E70EB">
                            <w:pPr>
                              <w:jc w:val="center"/>
                              <w:rPr>
                                <w:rFonts w:ascii="Nunito Sans Black" w:hAnsi="Nunito Sans Black"/>
                                <w:color w:val="262661"/>
                                <w:sz w:val="56"/>
                                <w:szCs w:val="24"/>
                              </w:rPr>
                            </w:pPr>
                            <w:r>
                              <w:rPr>
                                <w:rFonts w:ascii="Nunito Sans Black" w:hAnsi="Nunito Sans Black"/>
                                <w:color w:val="262661"/>
                                <w:sz w:val="56"/>
                                <w:szCs w:val="24"/>
                              </w:rPr>
                              <w:br/>
                              <w:t>Training Services Consultant</w:t>
                            </w:r>
                            <w:r w:rsidR="006E5719">
                              <w:rPr>
                                <w:rFonts w:ascii="Nunito Sans Black" w:hAnsi="Nunito Sans Black"/>
                                <w:color w:val="262661"/>
                                <w:sz w:val="56"/>
                                <w:szCs w:val="24"/>
                              </w:rPr>
                              <w:t xml:space="preserve"> </w:t>
                            </w:r>
                            <w:r w:rsidR="006E5719" w:rsidRPr="006E5719">
                              <w:rPr>
                                <w:rFonts w:ascii="Nunito Sans Black" w:hAnsi="Nunito Sans Black"/>
                                <w:color w:val="262661"/>
                                <w:sz w:val="56"/>
                                <w:szCs w:val="24"/>
                              </w:rPr>
                              <w:t xml:space="preserve">(Accredited Training &amp; Adventurous Activities) </w:t>
                            </w:r>
                            <w:r w:rsidR="006E5719">
                              <w:rPr>
                                <w:rFonts w:ascii="Nunito Sans Black" w:hAnsi="Nunito Sans Black"/>
                                <w:color w:val="262661"/>
                                <w:sz w:val="56"/>
                                <w:szCs w:val="24"/>
                              </w:rPr>
                              <w:t xml:space="preserve"> </w:t>
                            </w:r>
                            <w:r w:rsidR="00654E75">
                              <w:rPr>
                                <w:rFonts w:ascii="Nunito Sans Black" w:hAnsi="Nunito Sans Black"/>
                                <w:color w:val="262661"/>
                                <w:sz w:val="56"/>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FECA9" id="_x0000_t202" coordsize="21600,21600" o:spt="202" path="m,l,21600r21600,l21600,xe">
                <v:stroke joinstyle="miter"/>
                <v:path gradientshapeok="t" o:connecttype="rect"/>
              </v:shapetype>
              <v:shape id="Text Box 2" o:spid="_x0000_s1026" type="#_x0000_t202" style="position:absolute;left:0;text-align:left;margin-left:245.1pt;margin-top:226.9pt;width:265.5pt;height:497.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" stroked="f">
                <v:textbox>
                  <w:txbxContent>
                    <w:p w14:paraId="3F0D4629" w14:textId="77777777" w:rsidR="00654E75" w:rsidRDefault="00654E75" w:rsidP="00B622BF">
                      <w:pPr>
                        <w:jc w:val="center"/>
                        <w:rPr>
                          <w:rFonts w:ascii="Nunito Sans Black" w:hAnsi="Nunito Sans Black"/>
                          <w:color w:val="262661"/>
                          <w:sz w:val="56"/>
                          <w:szCs w:val="24"/>
                        </w:rPr>
                      </w:pPr>
                      <w:bookmarkStart w:id="1" w:name="_GoBack"/>
                      <w:r>
                        <w:rPr>
                          <w:rFonts w:ascii="Nunito Sans Black" w:hAnsi="Nunito Sans Black"/>
                          <w:color w:val="262661"/>
                          <w:sz w:val="56"/>
                          <w:szCs w:val="24"/>
                        </w:rPr>
                        <w:t>Scouts</w:t>
                      </w:r>
                      <w:r w:rsidRPr="00260590">
                        <w:rPr>
                          <w:rFonts w:ascii="Nunito Sans Black" w:hAnsi="Nunito Sans Black"/>
                          <w:color w:val="262661"/>
                          <w:sz w:val="56"/>
                          <w:szCs w:val="24"/>
                        </w:rPr>
                        <w:t xml:space="preserve"> NSW</w:t>
                      </w:r>
                    </w:p>
                    <w:p w14:paraId="4905CF2E" w14:textId="77777777" w:rsidR="00654E75" w:rsidRPr="00D62FEF" w:rsidRDefault="00654E75" w:rsidP="00B622BF">
                      <w:pPr>
                        <w:jc w:val="center"/>
                        <w:rPr>
                          <w:rFonts w:ascii="Nunito Sans Black" w:hAnsi="Nunito Sans Black"/>
                          <w:color w:val="262661"/>
                          <w:sz w:val="20"/>
                          <w:szCs w:val="20"/>
                        </w:rPr>
                      </w:pPr>
                    </w:p>
                    <w:p w14:paraId="7E3AC684" w14:textId="77777777" w:rsidR="00654E75" w:rsidRDefault="00654E75" w:rsidP="008E70EB">
                      <w:pPr>
                        <w:jc w:val="center"/>
                        <w:rPr>
                          <w:rFonts w:ascii="Nunito Sans Black" w:hAnsi="Nunito Sans Black"/>
                          <w:color w:val="262661"/>
                          <w:sz w:val="56"/>
                          <w:szCs w:val="24"/>
                        </w:rPr>
                      </w:pPr>
                      <w:r>
                        <w:rPr>
                          <w:rFonts w:ascii="Nunito Sans Black" w:hAnsi="Nunito Sans Black"/>
                          <w:b/>
                          <w:bCs/>
                          <w:color w:val="262661"/>
                          <w:sz w:val="56"/>
                          <w:szCs w:val="24"/>
                        </w:rPr>
                        <w:t>Position Description</w:t>
                      </w:r>
                      <w:r>
                        <w:rPr>
                          <w:rFonts w:ascii="Nunito Sans Black" w:hAnsi="Nunito Sans Black"/>
                          <w:color w:val="262661"/>
                          <w:sz w:val="56"/>
                          <w:szCs w:val="24"/>
                        </w:rPr>
                        <w:t xml:space="preserve"> </w:t>
                      </w:r>
                    </w:p>
                    <w:p w14:paraId="3EF30D28" w14:textId="3D189003" w:rsidR="00654E75" w:rsidRDefault="00503C01" w:rsidP="008E70EB">
                      <w:pPr>
                        <w:jc w:val="center"/>
                        <w:rPr>
                          <w:rFonts w:ascii="Nunito Sans Black" w:hAnsi="Nunito Sans Black"/>
                          <w:color w:val="262661"/>
                          <w:sz w:val="56"/>
                          <w:szCs w:val="24"/>
                        </w:rPr>
                      </w:pPr>
                      <w:r>
                        <w:rPr>
                          <w:rFonts w:ascii="Nunito Sans Black" w:hAnsi="Nunito Sans Black"/>
                          <w:color w:val="262661"/>
                          <w:sz w:val="56"/>
                          <w:szCs w:val="24"/>
                        </w:rPr>
                        <w:br/>
                        <w:t>Training Services Consultant</w:t>
                      </w:r>
                      <w:r w:rsidR="006E5719">
                        <w:rPr>
                          <w:rFonts w:ascii="Nunito Sans Black" w:hAnsi="Nunito Sans Black"/>
                          <w:color w:val="262661"/>
                          <w:sz w:val="56"/>
                          <w:szCs w:val="24"/>
                        </w:rPr>
                        <w:t xml:space="preserve"> </w:t>
                      </w:r>
                      <w:r w:rsidR="006E5719" w:rsidRPr="006E5719">
                        <w:rPr>
                          <w:rFonts w:ascii="Nunito Sans Black" w:hAnsi="Nunito Sans Black"/>
                          <w:color w:val="262661"/>
                          <w:sz w:val="56"/>
                          <w:szCs w:val="24"/>
                        </w:rPr>
                        <w:t xml:space="preserve">(Accredited Training &amp; Adventurous Activities) </w:t>
                      </w:r>
                      <w:r w:rsidR="006E5719">
                        <w:rPr>
                          <w:rFonts w:ascii="Nunito Sans Black" w:hAnsi="Nunito Sans Black"/>
                          <w:color w:val="262661"/>
                          <w:sz w:val="56"/>
                          <w:szCs w:val="24"/>
                        </w:rPr>
                        <w:t xml:space="preserve"> </w:t>
                      </w:r>
                      <w:r w:rsidR="00654E75">
                        <w:rPr>
                          <w:rFonts w:ascii="Nunito Sans Black" w:hAnsi="Nunito Sans Black"/>
                          <w:color w:val="262661"/>
                          <w:sz w:val="56"/>
                          <w:szCs w:val="24"/>
                        </w:rPr>
                        <w:t xml:space="preserve">  </w:t>
                      </w:r>
                      <w:bookmarkEnd w:id="1"/>
                    </w:p>
                  </w:txbxContent>
                </v:textbox>
              </v:shape>
            </w:pict>
          </mc:Fallback>
        </mc:AlternateContent>
      </w:r>
      <w:r w:rsidR="005356CA" w:rsidRPr="00714895">
        <w:rPr>
          <w:rFonts w:ascii="Nunito Sans" w:hAnsi="Nunito Sans"/>
          <w:noProof/>
          <w:lang w:eastAsia="en-AU"/>
        </w:rPr>
        <w:drawing>
          <wp:anchor distT="0" distB="0" distL="114300" distR="114300" simplePos="0" relativeHeight="251656192" behindDoc="0" locked="0" layoutInCell="1" allowOverlap="1" wp14:anchorId="4B7360D4" wp14:editId="0FF58875">
            <wp:simplePos x="0" y="0"/>
            <wp:positionH relativeFrom="column">
              <wp:posOffset>4093347</wp:posOffset>
            </wp:positionH>
            <wp:positionV relativeFrom="paragraph">
              <wp:posOffset>721</wp:posOffset>
            </wp:positionV>
            <wp:extent cx="1437005" cy="1838325"/>
            <wp:effectExtent l="0" t="0" r="0" b="9525"/>
            <wp:wrapNone/>
            <wp:docPr id="1" name="Picture 1" descr="C:\Users\Administrator\Documents\Scouts\State Office\Branding\Scouts_NSW_Master_Vert_Full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Scouts\State Office\Branding\Scouts_NSW_Master_Vert_FullCol_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70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2BF" w:rsidRPr="00714895">
        <w:rPr>
          <w:rFonts w:ascii="Nunito Sans" w:hAnsi="Nunito Sans"/>
          <w:noProof/>
          <w:lang w:eastAsia="en-AU"/>
        </w:rPr>
        <mc:AlternateContent>
          <mc:Choice Requires="wps">
            <w:drawing>
              <wp:anchor distT="0" distB="0" distL="114300" distR="114300" simplePos="0" relativeHeight="251658240" behindDoc="0" locked="0" layoutInCell="1" allowOverlap="1" wp14:anchorId="253C2A02" wp14:editId="4431CE4D">
                <wp:simplePos x="0" y="0"/>
                <wp:positionH relativeFrom="column">
                  <wp:posOffset>3039745</wp:posOffset>
                </wp:positionH>
                <wp:positionV relativeFrom="paragraph">
                  <wp:posOffset>9259570</wp:posOffset>
                </wp:positionV>
                <wp:extent cx="3557270" cy="355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355600"/>
                        </a:xfrm>
                        <a:prstGeom prst="rect">
                          <a:avLst/>
                        </a:prstGeom>
                        <a:solidFill>
                          <a:srgbClr val="FFFFFF"/>
                        </a:solidFill>
                        <a:ln w="9525">
                          <a:noFill/>
                          <a:miter lim="800000"/>
                          <a:headEnd/>
                          <a:tailEnd/>
                        </a:ln>
                      </wps:spPr>
                      <wps:txbx>
                        <w:txbxContent>
                          <w:p w14:paraId="02CFFA2B" w14:textId="0720549B" w:rsidR="00654E75" w:rsidRPr="005356CA" w:rsidRDefault="00065926" w:rsidP="00BE6111">
                            <w:pPr>
                              <w:jc w:val="right"/>
                              <w:rPr>
                                <w:rFonts w:ascii="Nunito Sans" w:hAnsi="Nunito Sans"/>
                                <w:color w:val="262661"/>
                                <w:sz w:val="24"/>
                              </w:rPr>
                            </w:pPr>
                            <w:r>
                              <w:rPr>
                                <w:rFonts w:ascii="Nunito Sans" w:hAnsi="Nunito Sans"/>
                                <w:color w:val="262661"/>
                                <w:sz w:val="20"/>
                              </w:rPr>
                              <w:t>July</w:t>
                            </w:r>
                            <w:r w:rsidR="00654E75" w:rsidRPr="005356CA">
                              <w:rPr>
                                <w:rFonts w:ascii="Nunito Sans" w:hAnsi="Nunito Sans"/>
                                <w:color w:val="262661"/>
                                <w:sz w:val="20"/>
                              </w:rPr>
                              <w:t xml:space="preserve"> 2021 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3C2A02" id="_x0000_s1027" type="#_x0000_t202" style="position:absolute;left:0;text-align:left;margin-left:239.35pt;margin-top:729.1pt;width:280.1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" stroked="f">
                <v:textbox>
                  <w:txbxContent>
                    <w:p w14:paraId="02CFFA2B" w14:textId="0720549B" w:rsidR="00654E75" w:rsidRPr="005356CA" w:rsidRDefault="00065926" w:rsidP="00BE6111">
                      <w:pPr>
                        <w:jc w:val="right"/>
                        <w:rPr>
                          <w:rFonts w:ascii="Nunito Sans" w:hAnsi="Nunito Sans"/>
                          <w:color w:val="262661"/>
                          <w:sz w:val="24"/>
                        </w:rPr>
                      </w:pPr>
                      <w:r>
                        <w:rPr>
                          <w:rFonts w:ascii="Nunito Sans" w:hAnsi="Nunito Sans"/>
                          <w:color w:val="262661"/>
                          <w:sz w:val="20"/>
                        </w:rPr>
                        <w:t>July</w:t>
                      </w:r>
                      <w:r w:rsidR="00654E75" w:rsidRPr="005356CA">
                        <w:rPr>
                          <w:rFonts w:ascii="Nunito Sans" w:hAnsi="Nunito Sans"/>
                          <w:color w:val="262661"/>
                          <w:sz w:val="20"/>
                        </w:rPr>
                        <w:t xml:space="preserve"> 2021 v1</w:t>
                      </w:r>
                    </w:p>
                  </w:txbxContent>
                </v:textbox>
              </v:shape>
            </w:pict>
          </mc:Fallback>
        </mc:AlternateContent>
      </w:r>
      <w:r w:rsidR="003A52BA" w:rsidRPr="00714895">
        <w:rPr>
          <w:rFonts w:ascii="Nunito Sans" w:hAnsi="Nunito Sans"/>
        </w:rPr>
        <w:br w:type="page"/>
      </w:r>
      <w:r w:rsidR="00E77838" w:rsidRPr="00714895">
        <w:rPr>
          <w:rFonts w:ascii="Nunito Sans" w:hAnsi="Nunito Sans"/>
          <w:color w:val="262661"/>
          <w:sz w:val="28"/>
        </w:rPr>
        <w:lastRenderedPageBreak/>
        <w:t>Purpose of the position</w:t>
      </w:r>
    </w:p>
    <w:p w14:paraId="3E7E567C" w14:textId="2C4D3445" w:rsidR="00DA676C" w:rsidRDefault="00DA676C" w:rsidP="00D62FEF">
      <w:pPr>
        <w:spacing w:before="120" w:after="120" w:line="288" w:lineRule="auto"/>
        <w:rPr>
          <w:rFonts w:ascii="Nunito Sans" w:hAnsi="Nunito Sans"/>
          <w:szCs w:val="24"/>
        </w:rPr>
      </w:pPr>
      <w:r w:rsidRPr="00DA676C">
        <w:rPr>
          <w:rFonts w:ascii="Nunito Sans" w:hAnsi="Nunito Sans"/>
          <w:szCs w:val="24"/>
        </w:rPr>
        <w:t xml:space="preserve">The Training Services Consultant (Accredited Training &amp; Adventurous Activities) is a full time position responsible for supporting </w:t>
      </w:r>
      <w:r w:rsidRPr="00714895">
        <w:rPr>
          <w:rFonts w:ascii="Nunito Sans" w:hAnsi="Nunito Sans"/>
          <w:szCs w:val="24"/>
        </w:rPr>
        <w:t xml:space="preserve">a variety of </w:t>
      </w:r>
      <w:r w:rsidRPr="00DA676C">
        <w:rPr>
          <w:rFonts w:ascii="Nunito Sans" w:hAnsi="Nunito Sans"/>
          <w:szCs w:val="24"/>
        </w:rPr>
        <w:t xml:space="preserve">administrative processes </w:t>
      </w:r>
      <w:r>
        <w:rPr>
          <w:rFonts w:ascii="Nunito Sans" w:hAnsi="Nunito Sans"/>
          <w:szCs w:val="24"/>
        </w:rPr>
        <w:t>for the</w:t>
      </w:r>
      <w:r w:rsidRPr="00DA676C">
        <w:rPr>
          <w:rFonts w:ascii="Nunito Sans" w:hAnsi="Nunito Sans"/>
          <w:szCs w:val="24"/>
        </w:rPr>
        <w:t xml:space="preserve"> Adventurous Activities and Scouts Australia Institute of Training (SAIT) within the NSW Branch as an RTO provider of accredited training.</w:t>
      </w:r>
    </w:p>
    <w:p w14:paraId="49E31E77" w14:textId="50E30C45" w:rsidR="00E40E45" w:rsidRPr="00714895" w:rsidRDefault="00E40E45" w:rsidP="008E70EB">
      <w:pPr>
        <w:pBdr>
          <w:bottom w:val="single" w:sz="4" w:space="1" w:color="auto"/>
        </w:pBdr>
        <w:spacing w:before="300"/>
        <w:jc w:val="both"/>
        <w:rPr>
          <w:rFonts w:ascii="Nunito Sans" w:hAnsi="Nunito Sans"/>
          <w:color w:val="262661"/>
          <w:sz w:val="28"/>
        </w:rPr>
      </w:pPr>
      <w:r w:rsidRPr="00714895">
        <w:rPr>
          <w:rFonts w:ascii="Nunito Sans" w:hAnsi="Nunito Sans"/>
          <w:color w:val="262661"/>
          <w:sz w:val="28"/>
        </w:rPr>
        <w:t xml:space="preserve">Reporting </w:t>
      </w:r>
    </w:p>
    <w:p w14:paraId="46F893D5" w14:textId="43D157DF" w:rsidR="00AE29AF" w:rsidRPr="00714895" w:rsidRDefault="00AE29AF" w:rsidP="008E70EB">
      <w:pPr>
        <w:spacing w:before="200"/>
        <w:jc w:val="both"/>
        <w:rPr>
          <w:rFonts w:ascii="Nunito Sans" w:hAnsi="Nunito Sans"/>
          <w:sz w:val="24"/>
          <w:szCs w:val="24"/>
        </w:rPr>
      </w:pPr>
      <w:r w:rsidRPr="00714895">
        <w:rPr>
          <w:rFonts w:ascii="Nunito Sans" w:hAnsi="Nunito Sans"/>
          <w:b/>
          <w:bCs/>
          <w:sz w:val="24"/>
          <w:szCs w:val="24"/>
        </w:rPr>
        <w:t xml:space="preserve">Direct Reporting Line </w:t>
      </w:r>
    </w:p>
    <w:p w14:paraId="305D179E" w14:textId="77777777" w:rsidR="00DA676C" w:rsidRDefault="00DA676C" w:rsidP="008E70EB">
      <w:pPr>
        <w:spacing w:before="200" w:line="240" w:lineRule="auto"/>
        <w:jc w:val="both"/>
        <w:rPr>
          <w:rFonts w:ascii="Nunito Sans" w:hAnsi="Nunito Sans"/>
          <w:szCs w:val="24"/>
        </w:rPr>
      </w:pPr>
      <w:r w:rsidRPr="00DA676C">
        <w:rPr>
          <w:rFonts w:ascii="Nunito Sans" w:hAnsi="Nunito Sans"/>
          <w:szCs w:val="24"/>
        </w:rPr>
        <w:t>Training Services Coordinator (Training)</w:t>
      </w:r>
    </w:p>
    <w:p w14:paraId="6C5B6087" w14:textId="4C3535C8" w:rsidR="00002B2D" w:rsidRPr="00714895" w:rsidRDefault="00002B2D" w:rsidP="008E70EB">
      <w:pPr>
        <w:spacing w:before="200" w:line="240" w:lineRule="auto"/>
        <w:jc w:val="both"/>
        <w:rPr>
          <w:rFonts w:ascii="Nunito Sans" w:hAnsi="Nunito Sans"/>
          <w:b/>
          <w:bCs/>
          <w:sz w:val="24"/>
          <w:szCs w:val="24"/>
        </w:rPr>
      </w:pPr>
      <w:r w:rsidRPr="00714895">
        <w:rPr>
          <w:rFonts w:ascii="Nunito Sans" w:hAnsi="Nunito Sans"/>
          <w:b/>
          <w:bCs/>
          <w:sz w:val="24"/>
          <w:szCs w:val="24"/>
        </w:rPr>
        <w:t xml:space="preserve">Matrix </w:t>
      </w:r>
      <w:r w:rsidR="00954596" w:rsidRPr="00714895">
        <w:rPr>
          <w:rFonts w:ascii="Nunito Sans" w:hAnsi="Nunito Sans"/>
          <w:b/>
          <w:bCs/>
          <w:sz w:val="24"/>
          <w:szCs w:val="24"/>
        </w:rPr>
        <w:t xml:space="preserve">Working </w:t>
      </w:r>
      <w:r w:rsidRPr="00714895">
        <w:rPr>
          <w:rFonts w:ascii="Nunito Sans" w:hAnsi="Nunito Sans"/>
          <w:b/>
          <w:bCs/>
          <w:sz w:val="24"/>
          <w:szCs w:val="24"/>
        </w:rPr>
        <w:t>Relationship Lines</w:t>
      </w:r>
    </w:p>
    <w:p w14:paraId="715BA501" w14:textId="24D40967" w:rsidR="00886DFE" w:rsidRPr="00714895" w:rsidRDefault="00954596" w:rsidP="005F3EDF">
      <w:pPr>
        <w:spacing w:after="120"/>
        <w:jc w:val="both"/>
        <w:rPr>
          <w:rFonts w:ascii="Nunito Sans" w:eastAsia="Arial" w:hAnsi="Nunito Sans" w:cs="Arial"/>
        </w:rPr>
      </w:pPr>
      <w:r w:rsidRPr="00714895">
        <w:rPr>
          <w:rFonts w:ascii="Nunito Sans" w:hAnsi="Nunito Sans"/>
        </w:rPr>
        <w:t>Include</w:t>
      </w:r>
      <w:r w:rsidR="007D168F" w:rsidRPr="00714895">
        <w:rPr>
          <w:rFonts w:ascii="Nunito Sans" w:hAnsi="Nunito Sans"/>
        </w:rPr>
        <w:t>s</w:t>
      </w:r>
      <w:r w:rsidRPr="00714895">
        <w:rPr>
          <w:rFonts w:ascii="Nunito Sans" w:hAnsi="Nunito Sans"/>
        </w:rPr>
        <w:t>:</w:t>
      </w:r>
      <w:r w:rsidR="00886DFE" w:rsidRPr="00714895">
        <w:rPr>
          <w:rFonts w:ascii="Nunito Sans" w:hAnsi="Nunito Sans"/>
        </w:rPr>
        <w:t xml:space="preserve"> </w:t>
      </w:r>
      <w:r w:rsidR="00285311" w:rsidRPr="00714895">
        <w:rPr>
          <w:rFonts w:ascii="Nunito Sans" w:hAnsi="Nunito Sans"/>
        </w:rPr>
        <w:t>Members of Scouts NSW State Uniformed Team</w:t>
      </w:r>
      <w:r w:rsidR="008C5A88">
        <w:rPr>
          <w:rFonts w:ascii="Nunito Sans" w:hAnsi="Nunito Sans"/>
        </w:rPr>
        <w:t xml:space="preserve">, </w:t>
      </w:r>
      <w:r w:rsidR="008C5A88" w:rsidRPr="008C5A88">
        <w:rPr>
          <w:rFonts w:ascii="Nunito Sans" w:hAnsi="Nunito Sans"/>
        </w:rPr>
        <w:t>Chief Executive Officer, Chief Operations Officer, Training Services Coordinator (Training), Communications and Development Manager,</w:t>
      </w:r>
      <w:r w:rsidR="008C5A88">
        <w:rPr>
          <w:rFonts w:ascii="Nunito Sans" w:hAnsi="Nunito Sans"/>
        </w:rPr>
        <w:t xml:space="preserve"> and the General Public</w:t>
      </w:r>
      <w:r w:rsidR="006E5719">
        <w:rPr>
          <w:rFonts w:ascii="Nunito Sans" w:hAnsi="Nunito Sans"/>
        </w:rPr>
        <w:t>.</w:t>
      </w:r>
    </w:p>
    <w:p w14:paraId="47E0B35E" w14:textId="4A80929B" w:rsidR="00BE6111" w:rsidRPr="00714895" w:rsidRDefault="00E77838" w:rsidP="008E70EB">
      <w:pPr>
        <w:pBdr>
          <w:bottom w:val="single" w:sz="4" w:space="1" w:color="auto"/>
        </w:pBdr>
        <w:spacing w:before="300"/>
        <w:jc w:val="both"/>
        <w:rPr>
          <w:rFonts w:ascii="Nunito Sans" w:hAnsi="Nunito Sans"/>
          <w:color w:val="262661"/>
          <w:sz w:val="28"/>
        </w:rPr>
      </w:pPr>
      <w:bookmarkStart w:id="0" w:name="_Hlk50613249"/>
      <w:r w:rsidRPr="00714895">
        <w:rPr>
          <w:rFonts w:ascii="Nunito Sans" w:hAnsi="Nunito Sans"/>
          <w:color w:val="262661"/>
          <w:sz w:val="28"/>
        </w:rPr>
        <w:t>Responsibilities and duties</w:t>
      </w:r>
      <w:r w:rsidR="00BE6111" w:rsidRPr="00714895">
        <w:rPr>
          <w:rFonts w:ascii="Nunito Sans" w:hAnsi="Nunito Sans"/>
          <w:color w:val="262661"/>
          <w:sz w:val="28"/>
        </w:rPr>
        <w:t xml:space="preserve"> </w:t>
      </w:r>
    </w:p>
    <w:bookmarkEnd w:id="0"/>
    <w:p w14:paraId="0FA846C0" w14:textId="1D9AB09E" w:rsidR="00E77838" w:rsidRPr="00714895" w:rsidRDefault="00E77838" w:rsidP="005F3EDF">
      <w:pPr>
        <w:spacing w:after="120"/>
        <w:jc w:val="both"/>
        <w:rPr>
          <w:rFonts w:ascii="Nunito Sans" w:hAnsi="Nunito Sans"/>
          <w:szCs w:val="24"/>
        </w:rPr>
      </w:pPr>
      <w:r w:rsidRPr="00714895">
        <w:rPr>
          <w:rFonts w:ascii="Nunito Sans" w:hAnsi="Nunito Sans"/>
          <w:szCs w:val="24"/>
        </w:rPr>
        <w:t xml:space="preserve">While carrying out the responsibilities of the role, the </w:t>
      </w:r>
      <w:r w:rsidR="006E5719">
        <w:rPr>
          <w:rFonts w:ascii="Nunito Sans" w:hAnsi="Nunito Sans"/>
          <w:szCs w:val="24"/>
        </w:rPr>
        <w:t xml:space="preserve">Training Services Consultant </w:t>
      </w:r>
      <w:r w:rsidR="006E5719" w:rsidRPr="006E5719">
        <w:rPr>
          <w:rFonts w:ascii="Nunito Sans" w:hAnsi="Nunito Sans"/>
          <w:szCs w:val="24"/>
        </w:rPr>
        <w:t xml:space="preserve">(Accredited Training &amp; Adventurous Activities) </w:t>
      </w:r>
      <w:r w:rsidRPr="00714895">
        <w:rPr>
          <w:rFonts w:ascii="Nunito Sans" w:hAnsi="Nunito Sans"/>
          <w:szCs w:val="24"/>
        </w:rPr>
        <w:t xml:space="preserve">will always uphold the purpose, principles and values of Scouts Australia, will adhere to the Adult Code of Conduct, will abide by WOSM, National and State policies and will behave in accordance with the Scout Law and Promise. </w:t>
      </w:r>
    </w:p>
    <w:p w14:paraId="0A961601" w14:textId="2A506515" w:rsidR="000B73D3" w:rsidRPr="00714895" w:rsidRDefault="000B73D3" w:rsidP="000B73D3">
      <w:pPr>
        <w:spacing w:before="120" w:after="120"/>
        <w:rPr>
          <w:rFonts w:ascii="Nunito Sans" w:hAnsi="Nunito Sans"/>
          <w:b/>
          <w:bCs/>
        </w:rPr>
      </w:pPr>
      <w:r w:rsidRPr="00714895">
        <w:rPr>
          <w:rFonts w:ascii="Nunito Sans" w:hAnsi="Nunito Sans"/>
          <w:b/>
          <w:bCs/>
        </w:rPr>
        <w:t xml:space="preserve">Key Responsibility Area 1: </w:t>
      </w:r>
      <w:r w:rsidR="004F0562" w:rsidRPr="004F0562">
        <w:rPr>
          <w:rFonts w:ascii="Nunito Sans" w:hAnsi="Nunito Sans"/>
          <w:b/>
          <w:bCs/>
        </w:rPr>
        <w:t>Coordinate Administration of Accredited (RTO, VET) Training</w:t>
      </w:r>
    </w:p>
    <w:p w14:paraId="6DAC893A"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Establish effective and productive working relationships with Uniformed Members and Adult Training and Development to assist with the implementation and effective delivery of training as per requirements;</w:t>
      </w:r>
    </w:p>
    <w:p w14:paraId="0F1968F0" w14:textId="1120D4BB"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Provide administrative support services to t</w:t>
      </w:r>
      <w:r w:rsidR="00FC230F">
        <w:rPr>
          <w:rFonts w:ascii="Nunito Sans" w:hAnsi="Nunito Sans"/>
        </w:rPr>
        <w:t xml:space="preserve">he Assistant Chief State Commissioner </w:t>
      </w:r>
      <w:r w:rsidRPr="004F0562">
        <w:rPr>
          <w:rFonts w:ascii="Nunito Sans" w:hAnsi="Nunito Sans"/>
        </w:rPr>
        <w:t>(Adult Training and Development), State Commissioner (Vocational Education and Training) and State Commissioner (Adventurous Activities).</w:t>
      </w:r>
    </w:p>
    <w:p w14:paraId="5CDB8432"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Manage and implement the administrative process of the Scouts Australia Institute of Training (SAIT) NSW Branch as an RTO by:</w:t>
      </w:r>
    </w:p>
    <w:p w14:paraId="6C6B572A"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Ensuring that all VET-related paperwork complies with SAIT policies and procedures and ASQA standards;</w:t>
      </w:r>
    </w:p>
    <w:p w14:paraId="6CFBE0C3"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lastRenderedPageBreak/>
        <w:t>Ensuring that training profiles are up to date according to RTO registration guidelines and SAIT policies;</w:t>
      </w:r>
    </w:p>
    <w:p w14:paraId="15EA9872"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Providing administrative support for the issuing of SIS Sports, Fitness and Recreation Training package and assisting with the issuing of new Business and other qualifications;</w:t>
      </w:r>
    </w:p>
    <w:p w14:paraId="63E70DC7"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Coordinating the working relationships between the SAIT Assessors and the State Commissioner (Vocational Education and Training) to ensure NSW RTO-related policies are in line with National policies;</w:t>
      </w:r>
    </w:p>
    <w:p w14:paraId="32086642"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 xml:space="preserve">Maintain and support administrative aspects of Scouts NSW as an RTO as enabled by </w:t>
      </w:r>
      <w:proofErr w:type="spellStart"/>
      <w:r w:rsidRPr="004F0562">
        <w:rPr>
          <w:rFonts w:ascii="Nunito Sans" w:hAnsi="Nunito Sans"/>
        </w:rPr>
        <w:t>aXcelerate</w:t>
      </w:r>
      <w:proofErr w:type="spellEnd"/>
      <w:r w:rsidRPr="004F0562">
        <w:rPr>
          <w:rFonts w:ascii="Nunito Sans" w:hAnsi="Nunito Sans"/>
        </w:rPr>
        <w:t>, including enrolling students into various qualifications, processing assessments &amp; printing of qualifications;</w:t>
      </w:r>
    </w:p>
    <w:p w14:paraId="0747B916"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Maintain and record Assessment records onto ScoutLink.</w:t>
      </w:r>
    </w:p>
    <w:p w14:paraId="659442ED" w14:textId="77777777" w:rsidR="004F0562" w:rsidRPr="004F0562" w:rsidRDefault="004F0562" w:rsidP="004F0562">
      <w:pPr>
        <w:pStyle w:val="ListParagraph"/>
        <w:numPr>
          <w:ilvl w:val="0"/>
          <w:numId w:val="34"/>
        </w:numPr>
        <w:spacing w:before="120" w:line="288" w:lineRule="auto"/>
        <w:ind w:right="386"/>
        <w:rPr>
          <w:rFonts w:ascii="Nunito Sans" w:hAnsi="Nunito Sans"/>
        </w:rPr>
      </w:pPr>
      <w:r w:rsidRPr="004F0562">
        <w:rPr>
          <w:rFonts w:ascii="Nunito Sans" w:hAnsi="Nunito Sans"/>
        </w:rPr>
        <w:t>Act as a main point of contact for VET-related queries</w:t>
      </w:r>
    </w:p>
    <w:p w14:paraId="6B0032A6" w14:textId="77777777" w:rsidR="004F49B5" w:rsidRDefault="004F49B5" w:rsidP="007461F3">
      <w:pPr>
        <w:spacing w:before="120" w:after="120" w:line="288" w:lineRule="auto"/>
        <w:ind w:right="386"/>
        <w:rPr>
          <w:rFonts w:ascii="Nunito Sans" w:hAnsi="Nunito Sans"/>
          <w:b/>
          <w:bCs/>
        </w:rPr>
      </w:pPr>
    </w:p>
    <w:p w14:paraId="0DC3F58C" w14:textId="6D919D22" w:rsidR="007461F3" w:rsidRDefault="007461F3" w:rsidP="007461F3">
      <w:pPr>
        <w:spacing w:before="120" w:after="120" w:line="288" w:lineRule="auto"/>
        <w:ind w:right="386"/>
        <w:rPr>
          <w:rFonts w:ascii="Nunito Sans" w:hAnsi="Nunito Sans"/>
          <w:b/>
          <w:bCs/>
        </w:rPr>
      </w:pPr>
      <w:r w:rsidRPr="00714895">
        <w:rPr>
          <w:rFonts w:ascii="Nunito Sans" w:hAnsi="Nunito Sans"/>
          <w:b/>
          <w:bCs/>
        </w:rPr>
        <w:t xml:space="preserve">Key Responsibility Area 2: </w:t>
      </w:r>
      <w:r w:rsidR="004F0562" w:rsidRPr="004F0562">
        <w:rPr>
          <w:rFonts w:ascii="Nunito Sans" w:hAnsi="Nunito Sans"/>
          <w:b/>
          <w:bCs/>
        </w:rPr>
        <w:t>Training Administration and Support</w:t>
      </w:r>
    </w:p>
    <w:p w14:paraId="269E1D39" w14:textId="712BFDF0"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Maintain and update training records and issue Adventurous Activities Scouting Skills as necessary training is completed;</w:t>
      </w:r>
    </w:p>
    <w:p w14:paraId="1AD3DB6A" w14:textId="54E5BBE9"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Processing of the Adventurous Activities post course &amp; recognition of proficiency.</w:t>
      </w:r>
    </w:p>
    <w:p w14:paraId="4C9544D4" w14:textId="5BB58592"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Provide Trainers with administrative support and advice, access to current materials, policies and resources to ensure effective delivery of programs to groups;</w:t>
      </w:r>
    </w:p>
    <w:p w14:paraId="157E5242" w14:textId="5F6359CB"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Assist in the administration of appointments for the National Instructor &amp; Guide appointments;</w:t>
      </w:r>
    </w:p>
    <w:p w14:paraId="2A266E44" w14:textId="0FB1A5E9"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 xml:space="preserve">Ensure all information captured by CAS matches up to information on </w:t>
      </w:r>
      <w:proofErr w:type="spellStart"/>
      <w:r w:rsidRPr="008B2D83">
        <w:rPr>
          <w:rFonts w:ascii="Nunito Sans" w:hAnsi="Nunito Sans"/>
        </w:rPr>
        <w:t>Scoutlink</w:t>
      </w:r>
      <w:proofErr w:type="spellEnd"/>
      <w:r w:rsidRPr="008B2D83">
        <w:rPr>
          <w:rFonts w:ascii="Nunito Sans" w:hAnsi="Nunito Sans"/>
        </w:rPr>
        <w:t xml:space="preserve"> and </w:t>
      </w:r>
      <w:proofErr w:type="spellStart"/>
      <w:r w:rsidRPr="008B2D83">
        <w:rPr>
          <w:rFonts w:ascii="Nunito Sans" w:hAnsi="Nunito Sans"/>
        </w:rPr>
        <w:t>aXcelerate</w:t>
      </w:r>
      <w:proofErr w:type="spellEnd"/>
      <w:r w:rsidRPr="008B2D83">
        <w:rPr>
          <w:rFonts w:ascii="Nunito Sans" w:hAnsi="Nunito Sans"/>
        </w:rPr>
        <w:t>;</w:t>
      </w:r>
    </w:p>
    <w:p w14:paraId="1F60FAB3" w14:textId="49CE74CA"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Ensure documents and workbooks have been filed appropriately under National policies;</w:t>
      </w:r>
    </w:p>
    <w:p w14:paraId="667E7041" w14:textId="494AC812"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Support the process of the Certificate of Proficiency, post course for the Basic and Advanced Leader Training, e-Learning and all other administrative tasks;</w:t>
      </w:r>
    </w:p>
    <w:p w14:paraId="1BA5558B" w14:textId="38EAF346"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Assist with the annual internal audit and external audit where required;</w:t>
      </w:r>
    </w:p>
    <w:p w14:paraId="30CF6680" w14:textId="58733BBE"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Assist non-technical enquiries regarding e-learning system and databases;</w:t>
      </w:r>
    </w:p>
    <w:p w14:paraId="1F9C0E66" w14:textId="27873463" w:rsidR="004F0562" w:rsidRPr="008B2D83" w:rsidRDefault="004F0562" w:rsidP="008B2D83">
      <w:pPr>
        <w:pStyle w:val="ListParagraph"/>
        <w:numPr>
          <w:ilvl w:val="0"/>
          <w:numId w:val="39"/>
        </w:numPr>
        <w:spacing w:before="120" w:line="288" w:lineRule="auto"/>
        <w:ind w:right="386"/>
        <w:rPr>
          <w:rFonts w:ascii="Nunito Sans" w:hAnsi="Nunito Sans"/>
        </w:rPr>
      </w:pPr>
      <w:r w:rsidRPr="008B2D83">
        <w:rPr>
          <w:rFonts w:ascii="Nunito Sans" w:hAnsi="Nunito Sans"/>
        </w:rPr>
        <w:t>Refer e-learning technical complaints to IT Business Support as needed;</w:t>
      </w:r>
    </w:p>
    <w:p w14:paraId="40E126FC" w14:textId="4C3D4D8B" w:rsidR="004F0562" w:rsidRPr="004F0562" w:rsidRDefault="004F0562" w:rsidP="004F0562">
      <w:pPr>
        <w:pStyle w:val="ListParagraph"/>
        <w:numPr>
          <w:ilvl w:val="0"/>
          <w:numId w:val="38"/>
        </w:numPr>
        <w:spacing w:before="120" w:line="288" w:lineRule="auto"/>
        <w:ind w:right="386"/>
        <w:rPr>
          <w:rFonts w:ascii="Nunito Sans" w:hAnsi="Nunito Sans"/>
        </w:rPr>
      </w:pPr>
      <w:r w:rsidRPr="004F0562">
        <w:rPr>
          <w:rFonts w:ascii="Nunito Sans" w:hAnsi="Nunito Sans"/>
        </w:rPr>
        <w:t>Assist in the coordination and preparation of Nominal Rolls, course packages, the e-learning training program, and the Adventurous Activities Training Calendar;</w:t>
      </w:r>
    </w:p>
    <w:p w14:paraId="18A179C6" w14:textId="0A6947A8" w:rsidR="004F0562" w:rsidRPr="004F0562" w:rsidRDefault="004F0562" w:rsidP="004F0562">
      <w:pPr>
        <w:pStyle w:val="ListParagraph"/>
        <w:numPr>
          <w:ilvl w:val="0"/>
          <w:numId w:val="38"/>
        </w:numPr>
        <w:spacing w:before="120" w:line="288" w:lineRule="auto"/>
        <w:ind w:right="386"/>
        <w:rPr>
          <w:rFonts w:ascii="Nunito Sans" w:hAnsi="Nunito Sans"/>
        </w:rPr>
      </w:pPr>
      <w:r w:rsidRPr="004F0562">
        <w:rPr>
          <w:rFonts w:ascii="Nunito Sans" w:hAnsi="Nunito Sans"/>
        </w:rPr>
        <w:t>Where required, provide administrative assistance to the State Commissioner (Adult Training and Development) in the event management process for Training Team conferences, including:</w:t>
      </w:r>
    </w:p>
    <w:p w14:paraId="05C96DCF" w14:textId="4B48ACF0" w:rsidR="004F0562" w:rsidRPr="004F0562" w:rsidRDefault="004F0562" w:rsidP="004F0562">
      <w:pPr>
        <w:pStyle w:val="ListParagraph"/>
        <w:numPr>
          <w:ilvl w:val="0"/>
          <w:numId w:val="35"/>
        </w:numPr>
        <w:spacing w:before="120" w:line="288" w:lineRule="auto"/>
        <w:ind w:right="386"/>
        <w:rPr>
          <w:rFonts w:ascii="Nunito Sans" w:hAnsi="Nunito Sans"/>
        </w:rPr>
      </w:pPr>
      <w:r w:rsidRPr="004F0562">
        <w:rPr>
          <w:rFonts w:ascii="Nunito Sans" w:hAnsi="Nunito Sans"/>
        </w:rPr>
        <w:lastRenderedPageBreak/>
        <w:t>Creating invitations and coordinating email-out;</w:t>
      </w:r>
    </w:p>
    <w:p w14:paraId="1B865F9D" w14:textId="1D102740" w:rsidR="004F0562" w:rsidRPr="004F0562" w:rsidRDefault="004F0562" w:rsidP="004F0562">
      <w:pPr>
        <w:pStyle w:val="ListParagraph"/>
        <w:numPr>
          <w:ilvl w:val="0"/>
          <w:numId w:val="35"/>
        </w:numPr>
        <w:spacing w:before="120" w:line="288" w:lineRule="auto"/>
        <w:ind w:right="386"/>
        <w:rPr>
          <w:rFonts w:ascii="Nunito Sans" w:hAnsi="Nunito Sans"/>
        </w:rPr>
      </w:pPr>
      <w:r w:rsidRPr="004F0562">
        <w:rPr>
          <w:rFonts w:ascii="Nunito Sans" w:hAnsi="Nunito Sans"/>
        </w:rPr>
        <w:t>Managing attendance requirements and confirming attendees;</w:t>
      </w:r>
    </w:p>
    <w:p w14:paraId="0D0ED378" w14:textId="18BFD1DB" w:rsidR="004F0562" w:rsidRPr="004F0562" w:rsidRDefault="004F0562" w:rsidP="004F0562">
      <w:pPr>
        <w:pStyle w:val="ListParagraph"/>
        <w:numPr>
          <w:ilvl w:val="0"/>
          <w:numId w:val="35"/>
        </w:numPr>
        <w:spacing w:before="120" w:line="288" w:lineRule="auto"/>
        <w:ind w:right="386"/>
        <w:rPr>
          <w:rFonts w:ascii="Nunito Sans" w:hAnsi="Nunito Sans"/>
        </w:rPr>
      </w:pPr>
      <w:r w:rsidRPr="004F0562">
        <w:rPr>
          <w:rFonts w:ascii="Nunito Sans" w:hAnsi="Nunito Sans"/>
        </w:rPr>
        <w:t>Liaising with venue;</w:t>
      </w:r>
    </w:p>
    <w:p w14:paraId="0CD3565F" w14:textId="3B11C8D8" w:rsidR="004F0562" w:rsidRPr="004F0562" w:rsidRDefault="004F0562" w:rsidP="004F0562">
      <w:pPr>
        <w:pStyle w:val="ListParagraph"/>
        <w:numPr>
          <w:ilvl w:val="0"/>
          <w:numId w:val="35"/>
        </w:numPr>
        <w:spacing w:before="120" w:line="288" w:lineRule="auto"/>
        <w:ind w:right="386"/>
        <w:rPr>
          <w:rFonts w:ascii="Nunito Sans" w:hAnsi="Nunito Sans"/>
        </w:rPr>
      </w:pPr>
      <w:r w:rsidRPr="004F0562">
        <w:rPr>
          <w:rFonts w:ascii="Nunito Sans" w:hAnsi="Nunito Sans"/>
        </w:rPr>
        <w:t>Managing the schedule;</w:t>
      </w:r>
    </w:p>
    <w:p w14:paraId="02E662F0" w14:textId="77777777" w:rsidR="004F0562" w:rsidRDefault="004F0562" w:rsidP="004F0562">
      <w:pPr>
        <w:pStyle w:val="ListParagraph"/>
        <w:numPr>
          <w:ilvl w:val="0"/>
          <w:numId w:val="35"/>
        </w:numPr>
        <w:spacing w:before="120" w:line="288" w:lineRule="auto"/>
        <w:ind w:right="386"/>
        <w:rPr>
          <w:rFonts w:ascii="Nunito Sans" w:hAnsi="Nunito Sans"/>
        </w:rPr>
      </w:pPr>
      <w:r w:rsidRPr="004F0562">
        <w:rPr>
          <w:rFonts w:ascii="Nunito Sans" w:hAnsi="Nunito Sans"/>
        </w:rPr>
        <w:t>Taking minutes at conferences and/or meetings and distributing these as required;</w:t>
      </w:r>
    </w:p>
    <w:p w14:paraId="06461711" w14:textId="5B6E4DE1" w:rsidR="004F0562" w:rsidRPr="004F0562" w:rsidRDefault="004F0562" w:rsidP="004F0562">
      <w:pPr>
        <w:pStyle w:val="ListParagraph"/>
        <w:numPr>
          <w:ilvl w:val="0"/>
          <w:numId w:val="37"/>
        </w:numPr>
        <w:spacing w:before="120" w:line="288" w:lineRule="auto"/>
        <w:ind w:right="386"/>
        <w:rPr>
          <w:rFonts w:ascii="Nunito Sans" w:hAnsi="Nunito Sans"/>
        </w:rPr>
      </w:pPr>
      <w:r w:rsidRPr="004F0562">
        <w:rPr>
          <w:rFonts w:ascii="Nunito Sans" w:hAnsi="Nunito Sans"/>
        </w:rPr>
        <w:t>Representing the Training Team at conferences and/or meetings as required.</w:t>
      </w:r>
    </w:p>
    <w:p w14:paraId="5265DDA7" w14:textId="436D581D" w:rsidR="007461F3" w:rsidRDefault="007461F3" w:rsidP="007461F3">
      <w:pPr>
        <w:spacing w:before="120" w:after="120" w:line="288" w:lineRule="auto"/>
        <w:ind w:right="386"/>
        <w:rPr>
          <w:rFonts w:ascii="Nunito Sans" w:hAnsi="Nunito Sans"/>
          <w:b/>
          <w:bCs/>
        </w:rPr>
      </w:pPr>
      <w:r w:rsidRPr="00714895">
        <w:rPr>
          <w:rFonts w:ascii="Nunito Sans" w:hAnsi="Nunito Sans"/>
          <w:b/>
          <w:bCs/>
        </w:rPr>
        <w:t xml:space="preserve">Key Responsibility Area 3: </w:t>
      </w:r>
      <w:r w:rsidR="004A3D25" w:rsidRPr="004A3D25">
        <w:rPr>
          <w:rFonts w:ascii="Nunito Sans" w:hAnsi="Nunito Sans"/>
          <w:b/>
          <w:bCs/>
        </w:rPr>
        <w:t>Provide General Member Support as Required</w:t>
      </w:r>
    </w:p>
    <w:p w14:paraId="56A8162F" w14:textId="0EF4DC4A" w:rsidR="00390AFC" w:rsidRPr="00390AFC" w:rsidRDefault="00390AFC" w:rsidP="00390AFC">
      <w:pPr>
        <w:pStyle w:val="ListParagraph"/>
        <w:numPr>
          <w:ilvl w:val="0"/>
          <w:numId w:val="37"/>
        </w:numPr>
        <w:spacing w:before="120" w:line="288" w:lineRule="auto"/>
        <w:ind w:right="386"/>
        <w:rPr>
          <w:rFonts w:ascii="Nunito Sans" w:hAnsi="Nunito Sans"/>
        </w:rPr>
      </w:pPr>
      <w:r w:rsidRPr="00390AFC">
        <w:rPr>
          <w:rFonts w:ascii="Nunito Sans" w:hAnsi="Nunito Sans"/>
        </w:rPr>
        <w:t>Promptly attend to inbound Member enquiries either by face-to-face, telephone or electronic mediums when this may be required, including;</w:t>
      </w:r>
    </w:p>
    <w:p w14:paraId="0967F7AC" w14:textId="493CE31E" w:rsidR="00390AFC" w:rsidRPr="00390AFC" w:rsidRDefault="00390AFC" w:rsidP="00390AFC">
      <w:pPr>
        <w:pStyle w:val="ListParagraph"/>
        <w:numPr>
          <w:ilvl w:val="0"/>
          <w:numId w:val="37"/>
        </w:numPr>
        <w:spacing w:before="120" w:line="288" w:lineRule="auto"/>
        <w:ind w:right="386"/>
        <w:rPr>
          <w:rFonts w:ascii="Nunito Sans" w:hAnsi="Nunito Sans"/>
        </w:rPr>
      </w:pPr>
      <w:r w:rsidRPr="00390AFC">
        <w:rPr>
          <w:rFonts w:ascii="Nunito Sans" w:hAnsi="Nunito Sans"/>
        </w:rPr>
        <w:t>Transferring and announcing calls to appropriate staff, where necessary;</w:t>
      </w:r>
    </w:p>
    <w:p w14:paraId="749538DA" w14:textId="56BD0261" w:rsidR="00390AFC" w:rsidRPr="00390AFC" w:rsidRDefault="00390AFC" w:rsidP="00390AFC">
      <w:pPr>
        <w:pStyle w:val="ListParagraph"/>
        <w:numPr>
          <w:ilvl w:val="0"/>
          <w:numId w:val="37"/>
        </w:numPr>
        <w:spacing w:before="120" w:line="288" w:lineRule="auto"/>
        <w:ind w:right="386"/>
        <w:rPr>
          <w:rFonts w:ascii="Nunito Sans" w:hAnsi="Nunito Sans"/>
        </w:rPr>
      </w:pPr>
      <w:r w:rsidRPr="00390AFC">
        <w:rPr>
          <w:rFonts w:ascii="Nunito Sans" w:hAnsi="Nunito Sans"/>
        </w:rPr>
        <w:t>Gathering and offering relevant correct information to Members to satisfy their enquiries;</w:t>
      </w:r>
    </w:p>
    <w:p w14:paraId="1BB30C51" w14:textId="2AF3B324" w:rsidR="00390AFC" w:rsidRPr="00390AFC" w:rsidRDefault="00390AFC" w:rsidP="00390AFC">
      <w:pPr>
        <w:pStyle w:val="ListParagraph"/>
        <w:numPr>
          <w:ilvl w:val="0"/>
          <w:numId w:val="37"/>
        </w:numPr>
        <w:spacing w:before="120" w:line="288" w:lineRule="auto"/>
        <w:ind w:right="386"/>
        <w:rPr>
          <w:rFonts w:ascii="Nunito Sans" w:hAnsi="Nunito Sans"/>
        </w:rPr>
      </w:pPr>
      <w:r w:rsidRPr="00390AFC">
        <w:rPr>
          <w:rFonts w:ascii="Nunito Sans" w:hAnsi="Nunito Sans"/>
        </w:rPr>
        <w:t>Providing realistic timely solutions to Members to resolve issues;</w:t>
      </w:r>
    </w:p>
    <w:p w14:paraId="3EEC427D" w14:textId="562469D2" w:rsidR="00390AFC" w:rsidRPr="00390AFC" w:rsidRDefault="00390AFC" w:rsidP="00390AFC">
      <w:pPr>
        <w:pStyle w:val="ListParagraph"/>
        <w:numPr>
          <w:ilvl w:val="0"/>
          <w:numId w:val="37"/>
        </w:numPr>
        <w:spacing w:before="120" w:line="288" w:lineRule="auto"/>
        <w:ind w:right="386"/>
        <w:rPr>
          <w:rFonts w:ascii="Nunito Sans" w:hAnsi="Nunito Sans"/>
        </w:rPr>
      </w:pPr>
      <w:r w:rsidRPr="00390AFC">
        <w:rPr>
          <w:rFonts w:ascii="Nunito Sans" w:hAnsi="Nunito Sans"/>
        </w:rPr>
        <w:t>Communicate progress and resolution of issues to Members;</w:t>
      </w:r>
    </w:p>
    <w:p w14:paraId="44FC2448" w14:textId="031FF851" w:rsidR="00390AFC" w:rsidRPr="00390AFC" w:rsidRDefault="00390AFC" w:rsidP="007461F3">
      <w:pPr>
        <w:pStyle w:val="ListParagraph"/>
        <w:numPr>
          <w:ilvl w:val="0"/>
          <w:numId w:val="37"/>
        </w:numPr>
        <w:spacing w:before="120" w:line="288" w:lineRule="auto"/>
        <w:ind w:right="386"/>
        <w:rPr>
          <w:rFonts w:ascii="Nunito Sans" w:hAnsi="Nunito Sans"/>
        </w:rPr>
      </w:pPr>
      <w:r w:rsidRPr="00390AFC">
        <w:rPr>
          <w:rFonts w:ascii="Nunito Sans" w:hAnsi="Nunito Sans"/>
        </w:rPr>
        <w:t>Escalating issues where first level support is unsuccessful in resolving the issue or the issue is outside your knowledge area</w:t>
      </w:r>
    </w:p>
    <w:p w14:paraId="5A39FE81" w14:textId="14E0D440" w:rsidR="005F3EDF" w:rsidRPr="00714895" w:rsidRDefault="005F3EDF" w:rsidP="005F3EDF">
      <w:pPr>
        <w:pBdr>
          <w:bottom w:val="single" w:sz="4" w:space="1" w:color="auto"/>
        </w:pBdr>
        <w:spacing w:before="300"/>
        <w:jc w:val="both"/>
        <w:rPr>
          <w:rFonts w:ascii="Nunito Sans" w:hAnsi="Nunito Sans"/>
          <w:color w:val="262661"/>
          <w:sz w:val="28"/>
        </w:rPr>
      </w:pPr>
      <w:r w:rsidRPr="00714895">
        <w:rPr>
          <w:rFonts w:ascii="Nunito Sans" w:hAnsi="Nunito Sans"/>
          <w:color w:val="262661"/>
          <w:sz w:val="28"/>
        </w:rPr>
        <w:t>Qualifications</w:t>
      </w:r>
    </w:p>
    <w:p w14:paraId="6C34A3AA" w14:textId="77777777" w:rsidR="005F3EDF" w:rsidRPr="00714895" w:rsidRDefault="005F3EDF" w:rsidP="005F3EDF">
      <w:pPr>
        <w:spacing w:before="300"/>
        <w:jc w:val="both"/>
        <w:rPr>
          <w:rFonts w:ascii="Nunito Sans" w:hAnsi="Nunito Sans"/>
          <w:b/>
          <w:bCs/>
          <w:sz w:val="24"/>
          <w:szCs w:val="24"/>
        </w:rPr>
      </w:pPr>
      <w:r w:rsidRPr="00714895">
        <w:rPr>
          <w:rFonts w:ascii="Nunito Sans" w:hAnsi="Nunito Sans"/>
          <w:b/>
          <w:bCs/>
          <w:sz w:val="24"/>
          <w:szCs w:val="24"/>
        </w:rPr>
        <w:t>Essential</w:t>
      </w:r>
    </w:p>
    <w:p w14:paraId="0AABC9C5" w14:textId="77777777" w:rsidR="00390AFC" w:rsidRPr="00390AFC" w:rsidRDefault="00390AFC" w:rsidP="008E70EB">
      <w:pPr>
        <w:pBdr>
          <w:bottom w:val="single" w:sz="4" w:space="1" w:color="auto"/>
        </w:pBdr>
        <w:spacing w:before="300"/>
        <w:jc w:val="both"/>
        <w:rPr>
          <w:rFonts w:ascii="Nunito Sans" w:hAnsi="Nunito Sans" w:cs="Arial"/>
        </w:rPr>
      </w:pPr>
      <w:r w:rsidRPr="00390AFC">
        <w:rPr>
          <w:rFonts w:ascii="Nunito Sans" w:hAnsi="Nunito Sans" w:cs="Arial"/>
        </w:rPr>
        <w:t xml:space="preserve">Higher School Certificate or equivalent </w:t>
      </w:r>
    </w:p>
    <w:p w14:paraId="6B31E5DF" w14:textId="11A1788F" w:rsidR="00390AFC" w:rsidRPr="00390AFC" w:rsidRDefault="00390AFC" w:rsidP="008E70EB">
      <w:pPr>
        <w:pBdr>
          <w:bottom w:val="single" w:sz="4" w:space="1" w:color="auto"/>
        </w:pBdr>
        <w:spacing w:before="300"/>
        <w:jc w:val="both"/>
        <w:rPr>
          <w:rFonts w:ascii="Nunito Sans" w:hAnsi="Nunito Sans" w:cs="Arial"/>
          <w:b/>
          <w:bCs/>
        </w:rPr>
      </w:pPr>
      <w:r w:rsidRPr="00390AFC">
        <w:rPr>
          <w:rFonts w:ascii="Nunito Sans" w:hAnsi="Nunito Sans" w:cs="Arial"/>
          <w:b/>
          <w:bCs/>
        </w:rPr>
        <w:t>Desirable</w:t>
      </w:r>
    </w:p>
    <w:p w14:paraId="2BBE1A3D" w14:textId="5BDFC8A3" w:rsidR="00390AFC" w:rsidRPr="00390AFC" w:rsidRDefault="00390AFC" w:rsidP="008E70EB">
      <w:pPr>
        <w:pBdr>
          <w:bottom w:val="single" w:sz="4" w:space="1" w:color="auto"/>
        </w:pBdr>
        <w:spacing w:before="300"/>
        <w:jc w:val="both"/>
        <w:rPr>
          <w:rFonts w:ascii="Nunito Sans" w:hAnsi="Nunito Sans" w:cs="Arial"/>
        </w:rPr>
      </w:pPr>
      <w:r w:rsidRPr="00390AFC">
        <w:rPr>
          <w:rFonts w:ascii="Nunito Sans" w:hAnsi="Nunito Sans" w:cs="Arial"/>
        </w:rPr>
        <w:t>Certificate in Administration, and/or Certificate in Training and Assessment, and/or Diploma of Vocational Education and Training and/or Diploma of Training Design and Development would be well-regarded</w:t>
      </w:r>
    </w:p>
    <w:p w14:paraId="68B9B08C" w14:textId="7B684BD3" w:rsidR="00BE6111" w:rsidRPr="00714895" w:rsidRDefault="00B5347B" w:rsidP="008E70EB">
      <w:pPr>
        <w:pBdr>
          <w:bottom w:val="single" w:sz="4" w:space="1" w:color="auto"/>
        </w:pBdr>
        <w:spacing w:before="300"/>
        <w:jc w:val="both"/>
        <w:rPr>
          <w:rFonts w:ascii="Nunito Sans" w:hAnsi="Nunito Sans"/>
          <w:color w:val="262661"/>
          <w:sz w:val="28"/>
        </w:rPr>
      </w:pPr>
      <w:r w:rsidRPr="00714895">
        <w:rPr>
          <w:rFonts w:ascii="Nunito Sans" w:hAnsi="Nunito Sans"/>
          <w:color w:val="262661"/>
          <w:sz w:val="28"/>
        </w:rPr>
        <w:t>Required Work Experience and Skill</w:t>
      </w:r>
    </w:p>
    <w:p w14:paraId="3746C460" w14:textId="40F39E36" w:rsidR="00E77838" w:rsidRPr="00714895" w:rsidRDefault="00E77838" w:rsidP="005F3EDF">
      <w:pPr>
        <w:spacing w:after="120"/>
        <w:jc w:val="both"/>
        <w:rPr>
          <w:rFonts w:ascii="Nunito Sans" w:hAnsi="Nunito Sans"/>
        </w:rPr>
      </w:pPr>
      <w:r w:rsidRPr="00714895">
        <w:rPr>
          <w:rFonts w:ascii="Nunito Sans" w:hAnsi="Nunito Sans"/>
        </w:rPr>
        <w:t xml:space="preserve">The </w:t>
      </w:r>
      <w:r w:rsidR="00390AFC" w:rsidRPr="00DA676C">
        <w:rPr>
          <w:rFonts w:ascii="Nunito Sans" w:hAnsi="Nunito Sans"/>
          <w:szCs w:val="24"/>
        </w:rPr>
        <w:t>Training Services Consultant</w:t>
      </w:r>
      <w:r w:rsidRPr="00714895">
        <w:rPr>
          <w:rFonts w:ascii="Nunito Sans" w:hAnsi="Nunito Sans"/>
        </w:rPr>
        <w:t xml:space="preserve">, as with every member of the State </w:t>
      </w:r>
      <w:r w:rsidR="00472ED4" w:rsidRPr="00714895">
        <w:rPr>
          <w:rFonts w:ascii="Nunito Sans" w:hAnsi="Nunito Sans"/>
        </w:rPr>
        <w:t xml:space="preserve">Office </w:t>
      </w:r>
      <w:r w:rsidRPr="00714895">
        <w:rPr>
          <w:rFonts w:ascii="Nunito Sans" w:hAnsi="Nunito Sans"/>
        </w:rPr>
        <w:t>team, must have a proven capacity to deliver outcomes and be a self-starter with capacity to work without close supervision.</w:t>
      </w:r>
    </w:p>
    <w:p w14:paraId="07CE03C6" w14:textId="77777777" w:rsidR="00390AFC" w:rsidRDefault="00852478" w:rsidP="00390AFC">
      <w:pPr>
        <w:pStyle w:val="ListParagraph"/>
        <w:numPr>
          <w:ilvl w:val="0"/>
          <w:numId w:val="3"/>
        </w:numPr>
        <w:spacing w:line="276" w:lineRule="auto"/>
        <w:ind w:left="567" w:hanging="357"/>
        <w:contextualSpacing w:val="0"/>
        <w:jc w:val="both"/>
        <w:rPr>
          <w:rFonts w:ascii="Nunito Sans" w:hAnsi="Nunito Sans"/>
          <w:szCs w:val="22"/>
        </w:rPr>
      </w:pPr>
      <w:r w:rsidRPr="00714895">
        <w:rPr>
          <w:rFonts w:ascii="Nunito Sans" w:hAnsi="Nunito Sans"/>
          <w:szCs w:val="22"/>
        </w:rPr>
        <w:t xml:space="preserve">A </w:t>
      </w:r>
      <w:r w:rsidR="00BE6111" w:rsidRPr="00714895">
        <w:rPr>
          <w:rFonts w:ascii="Nunito Sans" w:hAnsi="Nunito Sans"/>
          <w:szCs w:val="22"/>
        </w:rPr>
        <w:t>personal commitment to the Aim and Principles of Scouts Australia</w:t>
      </w:r>
      <w:r w:rsidR="009A4CB3" w:rsidRPr="00714895">
        <w:rPr>
          <w:rFonts w:ascii="Nunito Sans" w:hAnsi="Nunito Sans"/>
          <w:szCs w:val="22"/>
        </w:rPr>
        <w:t>, and an</w:t>
      </w:r>
      <w:r w:rsidR="00F360EC" w:rsidRPr="00714895">
        <w:rPr>
          <w:rFonts w:ascii="Nunito Sans" w:hAnsi="Nunito Sans"/>
          <w:szCs w:val="22"/>
        </w:rPr>
        <w:t xml:space="preserve"> ability to convey a positive and constructive image of Scouting and reinforce the fundamental importance of the Scout Promise and Law</w:t>
      </w:r>
      <w:r w:rsidR="008B6B5A" w:rsidRPr="00714895">
        <w:rPr>
          <w:rFonts w:ascii="Nunito Sans" w:hAnsi="Nunito Sans"/>
          <w:szCs w:val="22"/>
        </w:rPr>
        <w:t>.</w:t>
      </w:r>
    </w:p>
    <w:p w14:paraId="3AD436F8" w14:textId="1FC2F803" w:rsidR="00390AFC" w:rsidRDefault="00390AFC" w:rsidP="00390AFC">
      <w:pPr>
        <w:pStyle w:val="ListParagraph"/>
        <w:numPr>
          <w:ilvl w:val="0"/>
          <w:numId w:val="3"/>
        </w:numPr>
        <w:spacing w:line="276" w:lineRule="auto"/>
        <w:ind w:left="567" w:hanging="357"/>
        <w:contextualSpacing w:val="0"/>
        <w:jc w:val="both"/>
        <w:rPr>
          <w:rFonts w:ascii="Nunito Sans" w:hAnsi="Nunito Sans"/>
          <w:szCs w:val="22"/>
        </w:rPr>
      </w:pPr>
      <w:r w:rsidRPr="00390AFC">
        <w:rPr>
          <w:rFonts w:ascii="Nunito Sans" w:hAnsi="Nunito Sans"/>
          <w:szCs w:val="22"/>
        </w:rPr>
        <w:lastRenderedPageBreak/>
        <w:t>Minimum 2 years’ experience in training administration</w:t>
      </w:r>
    </w:p>
    <w:p w14:paraId="76193906" w14:textId="77777777" w:rsidR="00390AFC" w:rsidRDefault="00390AFC" w:rsidP="00390AFC">
      <w:pPr>
        <w:pStyle w:val="ListParagraph"/>
        <w:numPr>
          <w:ilvl w:val="0"/>
          <w:numId w:val="3"/>
        </w:numPr>
        <w:spacing w:line="276" w:lineRule="auto"/>
        <w:ind w:left="567" w:hanging="357"/>
        <w:contextualSpacing w:val="0"/>
        <w:jc w:val="both"/>
        <w:rPr>
          <w:rFonts w:ascii="Nunito Sans" w:hAnsi="Nunito Sans"/>
          <w:szCs w:val="22"/>
        </w:rPr>
      </w:pPr>
      <w:r w:rsidRPr="00390AFC">
        <w:rPr>
          <w:rFonts w:ascii="Nunito Sans" w:hAnsi="Nunito Sans"/>
          <w:szCs w:val="22"/>
        </w:rPr>
        <w:t>Thorough knowledge and understanding of VET and ASQA quality framework requirements</w:t>
      </w:r>
    </w:p>
    <w:p w14:paraId="30F58658" w14:textId="77777777" w:rsidR="00390AFC" w:rsidRPr="00390AFC" w:rsidRDefault="00390AFC" w:rsidP="00390AFC">
      <w:pPr>
        <w:pStyle w:val="ListParagraph"/>
        <w:numPr>
          <w:ilvl w:val="0"/>
          <w:numId w:val="3"/>
        </w:numPr>
        <w:spacing w:line="276" w:lineRule="auto"/>
        <w:ind w:left="567" w:hanging="357"/>
        <w:contextualSpacing w:val="0"/>
        <w:jc w:val="both"/>
        <w:rPr>
          <w:rFonts w:ascii="Nunito Sans" w:hAnsi="Nunito Sans"/>
          <w:szCs w:val="22"/>
        </w:rPr>
      </w:pPr>
      <w:r w:rsidRPr="00390AFC">
        <w:rPr>
          <w:rFonts w:ascii="Nunito Sans" w:hAnsi="Nunito Sans"/>
        </w:rPr>
        <w:t>Understanding of National Training Packages</w:t>
      </w:r>
    </w:p>
    <w:p w14:paraId="67FB66E1" w14:textId="77777777" w:rsidR="00390AFC" w:rsidRPr="00390AFC" w:rsidRDefault="00390AFC" w:rsidP="00390AFC">
      <w:pPr>
        <w:pStyle w:val="ListParagraph"/>
        <w:numPr>
          <w:ilvl w:val="0"/>
          <w:numId w:val="3"/>
        </w:numPr>
        <w:spacing w:line="276" w:lineRule="auto"/>
        <w:ind w:left="567" w:hanging="357"/>
        <w:contextualSpacing w:val="0"/>
        <w:jc w:val="both"/>
        <w:rPr>
          <w:rFonts w:ascii="Nunito Sans" w:hAnsi="Nunito Sans"/>
          <w:szCs w:val="22"/>
        </w:rPr>
      </w:pPr>
      <w:r w:rsidRPr="00390AFC">
        <w:rPr>
          <w:rFonts w:ascii="Nunito Sans" w:hAnsi="Nunito Sans"/>
        </w:rPr>
        <w:t>Previous experience in a fast-paced environment, customer facing environment preferred</w:t>
      </w:r>
    </w:p>
    <w:p w14:paraId="43A238CF" w14:textId="3FC005DB" w:rsidR="00390AFC" w:rsidRPr="00390AFC" w:rsidRDefault="00390AFC" w:rsidP="00390AFC">
      <w:pPr>
        <w:pStyle w:val="ListParagraph"/>
        <w:numPr>
          <w:ilvl w:val="0"/>
          <w:numId w:val="3"/>
        </w:numPr>
        <w:spacing w:line="276" w:lineRule="auto"/>
        <w:ind w:left="567" w:hanging="357"/>
        <w:contextualSpacing w:val="0"/>
        <w:jc w:val="both"/>
        <w:rPr>
          <w:rFonts w:ascii="Nunito Sans" w:hAnsi="Nunito Sans"/>
          <w:szCs w:val="22"/>
        </w:rPr>
      </w:pPr>
      <w:r w:rsidRPr="00390AFC">
        <w:rPr>
          <w:rFonts w:ascii="Nunito Sans" w:hAnsi="Nunito Sans"/>
        </w:rPr>
        <w:t>Administrative and/or clerical experience</w:t>
      </w:r>
    </w:p>
    <w:p w14:paraId="44AD85EA" w14:textId="4FF7364D" w:rsidR="00390AFC" w:rsidRPr="00390AFC" w:rsidRDefault="00390AFC" w:rsidP="00390AFC">
      <w:pPr>
        <w:pStyle w:val="ListParagraph"/>
        <w:numPr>
          <w:ilvl w:val="0"/>
          <w:numId w:val="3"/>
        </w:numPr>
        <w:spacing w:line="276" w:lineRule="auto"/>
        <w:ind w:left="567" w:hanging="357"/>
        <w:contextualSpacing w:val="0"/>
        <w:jc w:val="both"/>
        <w:rPr>
          <w:rFonts w:ascii="Nunito Sans" w:hAnsi="Nunito Sans"/>
          <w:szCs w:val="22"/>
        </w:rPr>
      </w:pPr>
      <w:r>
        <w:rPr>
          <w:rFonts w:cs="Arial"/>
        </w:rPr>
        <w:t>High level of competence in Microsoft Office suite including Word, Excel and online learning systems use</w:t>
      </w:r>
    </w:p>
    <w:p w14:paraId="54C7C18C" w14:textId="77777777" w:rsidR="00390AFC" w:rsidRDefault="00390AFC" w:rsidP="00390AFC">
      <w:pPr>
        <w:ind w:left="210"/>
        <w:jc w:val="both"/>
        <w:rPr>
          <w:rFonts w:ascii="Nunito Sans" w:hAnsi="Nunito Sans"/>
          <w:color w:val="262661"/>
          <w:sz w:val="28"/>
        </w:rPr>
      </w:pPr>
    </w:p>
    <w:p w14:paraId="24C684FA" w14:textId="174BDF71" w:rsidR="00BE6111" w:rsidRPr="00390AFC" w:rsidRDefault="00403B5F" w:rsidP="00390AFC">
      <w:pPr>
        <w:ind w:left="210"/>
        <w:jc w:val="both"/>
        <w:rPr>
          <w:rFonts w:ascii="Nunito Sans" w:hAnsi="Nunito Sans"/>
        </w:rPr>
      </w:pPr>
      <w:r w:rsidRPr="00390AFC">
        <w:rPr>
          <w:rFonts w:ascii="Nunito Sans" w:hAnsi="Nunito Sans"/>
          <w:color w:val="262661"/>
          <w:sz w:val="28"/>
        </w:rPr>
        <w:t xml:space="preserve">Core </w:t>
      </w:r>
      <w:proofErr w:type="spellStart"/>
      <w:r w:rsidRPr="00390AFC">
        <w:rPr>
          <w:rFonts w:ascii="Nunito Sans" w:hAnsi="Nunito Sans"/>
          <w:color w:val="262661"/>
          <w:sz w:val="28"/>
        </w:rPr>
        <w:t>Compentancies</w:t>
      </w:r>
      <w:proofErr w:type="spellEnd"/>
      <w:r w:rsidRPr="00390AFC">
        <w:rPr>
          <w:rFonts w:ascii="Nunito Sans" w:hAnsi="Nunito Sans"/>
          <w:color w:val="262661"/>
          <w:sz w:val="28"/>
        </w:rPr>
        <w:t xml:space="preserve"> Required</w:t>
      </w:r>
    </w:p>
    <w:p w14:paraId="0273313A" w14:textId="402A0365" w:rsidR="00E40E45" w:rsidRPr="00714895" w:rsidRDefault="00E40E45" w:rsidP="005F3EDF">
      <w:pPr>
        <w:spacing w:after="120"/>
        <w:jc w:val="both"/>
        <w:rPr>
          <w:rFonts w:ascii="Nunito Sans" w:hAnsi="Nunito Sans"/>
          <w:szCs w:val="24"/>
        </w:rPr>
      </w:pPr>
      <w:r w:rsidRPr="00714895">
        <w:rPr>
          <w:rFonts w:ascii="Nunito Sans" w:hAnsi="Nunito Sans"/>
          <w:szCs w:val="24"/>
        </w:rPr>
        <w:t xml:space="preserve">The </w:t>
      </w:r>
      <w:r w:rsidR="00E5685C">
        <w:rPr>
          <w:rFonts w:ascii="Nunito Sans" w:hAnsi="Nunito Sans"/>
          <w:szCs w:val="24"/>
        </w:rPr>
        <w:t>Training Services Consultant</w:t>
      </w:r>
      <w:r w:rsidR="00E5685C" w:rsidRPr="00714895">
        <w:rPr>
          <w:rFonts w:ascii="Nunito Sans" w:hAnsi="Nunito Sans"/>
          <w:szCs w:val="24"/>
        </w:rPr>
        <w:t xml:space="preserve"> </w:t>
      </w:r>
      <w:r w:rsidRPr="00714895">
        <w:rPr>
          <w:rFonts w:ascii="Nunito Sans" w:hAnsi="Nunito Sans"/>
          <w:szCs w:val="24"/>
        </w:rPr>
        <w:t xml:space="preserve">will be required to meet the following </w:t>
      </w:r>
      <w:proofErr w:type="spellStart"/>
      <w:r w:rsidR="00403B5F" w:rsidRPr="00714895">
        <w:rPr>
          <w:rFonts w:ascii="Nunito Sans" w:hAnsi="Nunito Sans"/>
          <w:szCs w:val="24"/>
        </w:rPr>
        <w:t>compentancies</w:t>
      </w:r>
      <w:proofErr w:type="spellEnd"/>
      <w:r w:rsidR="008E70EB" w:rsidRPr="00714895">
        <w:rPr>
          <w:rFonts w:ascii="Nunito Sans" w:hAnsi="Nunito Sans"/>
          <w:szCs w:val="24"/>
        </w:rPr>
        <w:t>:</w:t>
      </w:r>
    </w:p>
    <w:p w14:paraId="487B4EEA" w14:textId="0CA2AB49" w:rsidR="00E40E45" w:rsidRDefault="00E40E45" w:rsidP="008E70EB">
      <w:pPr>
        <w:spacing w:before="240" w:after="240"/>
        <w:jc w:val="both"/>
        <w:rPr>
          <w:rFonts w:ascii="Nunito Sans" w:hAnsi="Nunito Sans"/>
          <w:b/>
          <w:sz w:val="24"/>
          <w:szCs w:val="24"/>
        </w:rPr>
      </w:pPr>
      <w:r w:rsidRPr="00714895">
        <w:rPr>
          <w:rFonts w:ascii="Nunito Sans" w:hAnsi="Nunito Sans"/>
          <w:b/>
          <w:sz w:val="24"/>
          <w:szCs w:val="24"/>
        </w:rPr>
        <w:t>Knowledge and Experience</w:t>
      </w:r>
      <w:r w:rsidR="00BE6111" w:rsidRPr="00714895">
        <w:rPr>
          <w:rFonts w:ascii="Nunito Sans" w:hAnsi="Nunito Sans"/>
          <w:b/>
          <w:sz w:val="24"/>
          <w:szCs w:val="24"/>
        </w:rPr>
        <w:t xml:space="preserve"> </w:t>
      </w:r>
    </w:p>
    <w:p w14:paraId="2D1E76C9"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High level interpersonal, oral and written communication skills including listening, empathising, building rapport, negotiating and influencing</w:t>
      </w:r>
    </w:p>
    <w:p w14:paraId="04BFC2DB"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Ability to diplomatically handle complaints and Member enquiries when required</w:t>
      </w:r>
    </w:p>
    <w:p w14:paraId="4BA30A20"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Highly organised with the ability to multitask</w:t>
      </w:r>
    </w:p>
    <w:p w14:paraId="48C83ACD"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Excellent time management and ability to plan ahead and prioritise workload</w:t>
      </w:r>
    </w:p>
    <w:p w14:paraId="4484A7C2"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Thorough, with excellent attention to detail</w:t>
      </w:r>
    </w:p>
    <w:p w14:paraId="30249CC9"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Able to work independently, autonomously and with limited supervision</w:t>
      </w:r>
    </w:p>
    <w:p w14:paraId="079FA6A9"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Confident, positive and enthusiastic approach to interaction</w:t>
      </w:r>
    </w:p>
    <w:p w14:paraId="12C95A7E"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Strong team building, motivational and facilitation skills</w:t>
      </w:r>
    </w:p>
    <w:p w14:paraId="51A156FC"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Willingness to work cohesively and collaboratively as part of a team</w:t>
      </w:r>
    </w:p>
    <w:p w14:paraId="3592D8C4"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A critical thinker, with the skill, resourcefulness and learning orientation to find effective solutions to problems</w:t>
      </w:r>
    </w:p>
    <w:p w14:paraId="5D929B29" w14:textId="77777777"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Able to work constructively with other parties to resolve issues at the source</w:t>
      </w:r>
    </w:p>
    <w:p w14:paraId="5791B7E8" w14:textId="5C576A6E" w:rsidR="00E5685C" w:rsidRPr="00E5685C" w:rsidRDefault="00E5685C" w:rsidP="00E5685C">
      <w:pPr>
        <w:pStyle w:val="ListParagraph"/>
        <w:numPr>
          <w:ilvl w:val="0"/>
          <w:numId w:val="40"/>
        </w:numPr>
        <w:jc w:val="both"/>
        <w:rPr>
          <w:rFonts w:ascii="Nunito Sans" w:hAnsi="Nunito Sans"/>
          <w:szCs w:val="24"/>
        </w:rPr>
      </w:pPr>
      <w:r w:rsidRPr="00E5685C">
        <w:rPr>
          <w:rFonts w:ascii="Nunito Sans" w:hAnsi="Nunito Sans"/>
          <w:szCs w:val="24"/>
        </w:rPr>
        <w:t>The willingness and flexibility to attend conferences and meetings from time to time as required, which may include nights or weekends on several occasions throughout the year</w:t>
      </w:r>
    </w:p>
    <w:p w14:paraId="6E054F2D" w14:textId="05269590" w:rsidR="002E6439" w:rsidRPr="00714895" w:rsidRDefault="002E6439" w:rsidP="008E70EB">
      <w:pPr>
        <w:pBdr>
          <w:bottom w:val="single" w:sz="4" w:space="1" w:color="auto"/>
        </w:pBdr>
        <w:spacing w:before="300"/>
        <w:jc w:val="both"/>
        <w:rPr>
          <w:rFonts w:ascii="Nunito Sans" w:hAnsi="Nunito Sans"/>
          <w:color w:val="262661"/>
          <w:sz w:val="28"/>
        </w:rPr>
      </w:pPr>
      <w:r w:rsidRPr="00714895">
        <w:rPr>
          <w:rFonts w:ascii="Nunito Sans" w:hAnsi="Nunito Sans"/>
          <w:color w:val="262661"/>
          <w:sz w:val="28"/>
        </w:rPr>
        <w:t>Accountability</w:t>
      </w:r>
      <w:r w:rsidR="00B515C6" w:rsidRPr="00714895">
        <w:rPr>
          <w:rFonts w:ascii="Nunito Sans" w:hAnsi="Nunito Sans"/>
          <w:color w:val="262661"/>
          <w:sz w:val="28"/>
        </w:rPr>
        <w:t>/ Key Performance Indicators</w:t>
      </w:r>
    </w:p>
    <w:p w14:paraId="52681D1F" w14:textId="2B6850D6" w:rsidR="00E5685C" w:rsidRPr="00E5685C" w:rsidRDefault="006A13BA" w:rsidP="00E5685C">
      <w:pPr>
        <w:spacing w:after="120"/>
        <w:jc w:val="both"/>
        <w:rPr>
          <w:rFonts w:ascii="Nunito Sans" w:hAnsi="Nunito Sans"/>
          <w:szCs w:val="24"/>
        </w:rPr>
      </w:pPr>
      <w:r w:rsidRPr="00714895">
        <w:rPr>
          <w:rFonts w:ascii="Nunito Sans" w:hAnsi="Nunito Sans"/>
          <w:szCs w:val="24"/>
        </w:rPr>
        <w:t xml:space="preserve">This position is important to Scouts NSW and it is essential that the </w:t>
      </w:r>
      <w:r w:rsidR="00E5685C">
        <w:rPr>
          <w:rFonts w:ascii="Nunito Sans" w:hAnsi="Nunito Sans"/>
          <w:szCs w:val="24"/>
        </w:rPr>
        <w:t>Training Services Consultant</w:t>
      </w:r>
      <w:r w:rsidR="003A5EC9" w:rsidRPr="00714895">
        <w:rPr>
          <w:rFonts w:ascii="Nunito Sans" w:hAnsi="Nunito Sans"/>
          <w:szCs w:val="24"/>
        </w:rPr>
        <w:t xml:space="preserve"> </w:t>
      </w:r>
      <w:proofErr w:type="gramStart"/>
      <w:r w:rsidRPr="00714895">
        <w:rPr>
          <w:rFonts w:ascii="Nunito Sans" w:hAnsi="Nunito Sans"/>
          <w:szCs w:val="24"/>
        </w:rPr>
        <w:t>creates</w:t>
      </w:r>
      <w:proofErr w:type="gramEnd"/>
      <w:r w:rsidRPr="00714895">
        <w:rPr>
          <w:rFonts w:ascii="Nunito Sans" w:hAnsi="Nunito Sans"/>
          <w:szCs w:val="24"/>
        </w:rPr>
        <w:t xml:space="preserve"> the change we want to see. Therefore, a strong achievement orientation is required. The </w:t>
      </w:r>
      <w:r w:rsidR="00E5685C">
        <w:rPr>
          <w:rFonts w:ascii="Nunito Sans" w:hAnsi="Nunito Sans"/>
          <w:szCs w:val="24"/>
        </w:rPr>
        <w:t>Training Services Consultant</w:t>
      </w:r>
      <w:r w:rsidR="00E5685C" w:rsidRPr="00714895">
        <w:rPr>
          <w:rFonts w:ascii="Nunito Sans" w:hAnsi="Nunito Sans"/>
          <w:szCs w:val="24"/>
        </w:rPr>
        <w:t xml:space="preserve"> </w:t>
      </w:r>
      <w:r w:rsidRPr="00714895">
        <w:rPr>
          <w:rFonts w:ascii="Nunito Sans" w:hAnsi="Nunito Sans"/>
          <w:szCs w:val="24"/>
        </w:rPr>
        <w:t xml:space="preserve">will be assessed on the results they achieve. </w:t>
      </w:r>
    </w:p>
    <w:tbl>
      <w:tblPr>
        <w:tblW w:w="1034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97"/>
        <w:gridCol w:w="8051"/>
      </w:tblGrid>
      <w:tr w:rsidR="00E5685C" w:rsidRPr="007A4333" w14:paraId="79012969" w14:textId="77777777" w:rsidTr="00C267DD">
        <w:tc>
          <w:tcPr>
            <w:tcW w:w="2297" w:type="dxa"/>
            <w:vAlign w:val="center"/>
          </w:tcPr>
          <w:p w14:paraId="7F320207" w14:textId="77777777" w:rsidR="00E5685C" w:rsidRDefault="00E5685C" w:rsidP="00C267DD">
            <w:pPr>
              <w:spacing w:before="240"/>
            </w:pPr>
            <w:r>
              <w:lastRenderedPageBreak/>
              <w:t>Coordination of Accredited Training Administration</w:t>
            </w:r>
          </w:p>
        </w:tc>
        <w:tc>
          <w:tcPr>
            <w:tcW w:w="8051" w:type="dxa"/>
            <w:vAlign w:val="bottom"/>
          </w:tcPr>
          <w:p w14:paraId="3C84C998" w14:textId="77777777" w:rsidR="00E5685C" w:rsidRDefault="00E5685C" w:rsidP="00E5685C">
            <w:pPr>
              <w:pStyle w:val="ListParagraph"/>
              <w:numPr>
                <w:ilvl w:val="0"/>
                <w:numId w:val="41"/>
              </w:numPr>
              <w:spacing w:before="240" w:after="200" w:line="276" w:lineRule="auto"/>
            </w:pPr>
            <w:r>
              <w:t>All VET-related paperwork is compliant with SAIT policies and procedures and ASQA standards</w:t>
            </w:r>
          </w:p>
          <w:p w14:paraId="4D369A38" w14:textId="77777777" w:rsidR="00E5685C" w:rsidRDefault="00E5685C" w:rsidP="00E5685C">
            <w:pPr>
              <w:pStyle w:val="ListParagraph"/>
              <w:numPr>
                <w:ilvl w:val="0"/>
                <w:numId w:val="41"/>
              </w:numPr>
              <w:spacing w:before="240" w:after="200" w:line="276" w:lineRule="auto"/>
            </w:pPr>
            <w:r>
              <w:t>Training profiles and programs are maintained in accordance with RTO registration requirements</w:t>
            </w:r>
          </w:p>
          <w:p w14:paraId="42C7338E" w14:textId="77777777" w:rsidR="00E5685C" w:rsidRDefault="00E5685C" w:rsidP="00E5685C">
            <w:pPr>
              <w:pStyle w:val="ListParagraph"/>
              <w:numPr>
                <w:ilvl w:val="0"/>
                <w:numId w:val="41"/>
              </w:numPr>
              <w:spacing w:before="240" w:after="200" w:line="276" w:lineRule="auto"/>
            </w:pPr>
            <w:r>
              <w:t>Statements of Attainment are issued to training participants as required</w:t>
            </w:r>
          </w:p>
          <w:p w14:paraId="6F11A6ED" w14:textId="77777777" w:rsidR="00E5685C" w:rsidRDefault="00E5685C" w:rsidP="00E5685C">
            <w:pPr>
              <w:pStyle w:val="ListParagraph"/>
              <w:numPr>
                <w:ilvl w:val="0"/>
                <w:numId w:val="41"/>
              </w:numPr>
              <w:spacing w:before="240" w:after="200" w:line="276" w:lineRule="auto"/>
            </w:pPr>
            <w:r>
              <w:t>Certificates and qualifications are issued to participants upon completion</w:t>
            </w:r>
          </w:p>
          <w:p w14:paraId="133DB1DC" w14:textId="77777777" w:rsidR="00E5685C" w:rsidRDefault="00E5685C" w:rsidP="00E5685C">
            <w:pPr>
              <w:pStyle w:val="ListParagraph"/>
              <w:numPr>
                <w:ilvl w:val="0"/>
                <w:numId w:val="41"/>
              </w:numPr>
              <w:spacing w:before="240" w:after="200" w:line="276" w:lineRule="auto"/>
            </w:pPr>
            <w:r>
              <w:t>RPL applications processed in a timely manner</w:t>
            </w:r>
          </w:p>
          <w:p w14:paraId="40DCFDCB" w14:textId="77777777" w:rsidR="00E5685C" w:rsidRDefault="00E5685C" w:rsidP="00E5685C">
            <w:pPr>
              <w:pStyle w:val="ListParagraph"/>
              <w:numPr>
                <w:ilvl w:val="0"/>
                <w:numId w:val="42"/>
              </w:numPr>
              <w:spacing w:before="240" w:after="200" w:line="276" w:lineRule="auto"/>
            </w:pPr>
            <w:r>
              <w:t xml:space="preserve">Strong working </w:t>
            </w:r>
            <w:r w:rsidRPr="006F19CC">
              <w:t>relationships maintained between Training Team, SAIT Assesors and State Commissioner (Vocational Education and Training)</w:t>
            </w:r>
          </w:p>
        </w:tc>
      </w:tr>
      <w:tr w:rsidR="00E5685C" w:rsidRPr="007A4333" w14:paraId="08C1819C" w14:textId="77777777" w:rsidTr="00C267DD">
        <w:tc>
          <w:tcPr>
            <w:tcW w:w="2297" w:type="dxa"/>
            <w:vAlign w:val="center"/>
          </w:tcPr>
          <w:p w14:paraId="3C9EAB17" w14:textId="77777777" w:rsidR="00E5685C" w:rsidRDefault="00E5685C" w:rsidP="00C267DD">
            <w:pPr>
              <w:spacing w:before="240"/>
            </w:pPr>
            <w:r>
              <w:t>Record Keeping</w:t>
            </w:r>
          </w:p>
        </w:tc>
        <w:tc>
          <w:tcPr>
            <w:tcW w:w="8051" w:type="dxa"/>
            <w:vAlign w:val="center"/>
          </w:tcPr>
          <w:p w14:paraId="2E165445" w14:textId="77777777" w:rsidR="00E5685C" w:rsidRDefault="00E5685C" w:rsidP="00E5685C">
            <w:pPr>
              <w:pStyle w:val="ListParagraph"/>
              <w:numPr>
                <w:ilvl w:val="0"/>
                <w:numId w:val="41"/>
              </w:numPr>
              <w:spacing w:before="240" w:after="200" w:line="276" w:lineRule="auto"/>
            </w:pPr>
            <w:r>
              <w:t>Accurate and detailed Training records are kept including enrolments and registrations, RPL and failure to meet prerequisites, withdrawals/cancellations, course attendance and other records as relevant</w:t>
            </w:r>
          </w:p>
          <w:p w14:paraId="29AB9669" w14:textId="77777777" w:rsidR="00E5685C" w:rsidRDefault="00E5685C" w:rsidP="00E5685C">
            <w:pPr>
              <w:pStyle w:val="ListParagraph"/>
              <w:numPr>
                <w:ilvl w:val="0"/>
                <w:numId w:val="41"/>
              </w:numPr>
              <w:spacing w:before="240" w:after="200" w:line="276" w:lineRule="auto"/>
            </w:pPr>
            <w:r>
              <w:t xml:space="preserve">Records of accredited training activity are maintained in accordance with AVETMISS requirements and deadlines </w:t>
            </w:r>
          </w:p>
          <w:p w14:paraId="36B60E97" w14:textId="77777777" w:rsidR="00E5685C" w:rsidRDefault="00E5685C" w:rsidP="00E5685C">
            <w:pPr>
              <w:pStyle w:val="ListParagraph"/>
              <w:numPr>
                <w:ilvl w:val="0"/>
                <w:numId w:val="41"/>
              </w:numPr>
              <w:spacing w:before="240" w:after="200" w:line="276" w:lineRule="auto"/>
            </w:pPr>
            <w:r>
              <w:t>Detailed records are maintained where appropriate to show handled enquiries and communication history</w:t>
            </w:r>
          </w:p>
          <w:p w14:paraId="015A8589" w14:textId="77777777" w:rsidR="00E5685C" w:rsidRDefault="00E5685C" w:rsidP="00E5685C">
            <w:pPr>
              <w:pStyle w:val="ListParagraph"/>
              <w:numPr>
                <w:ilvl w:val="0"/>
                <w:numId w:val="42"/>
              </w:numPr>
              <w:spacing w:before="240" w:after="200" w:line="276" w:lineRule="auto"/>
            </w:pPr>
            <w:r>
              <w:t>Records are regularly and effectively filed and centralised</w:t>
            </w:r>
          </w:p>
        </w:tc>
      </w:tr>
      <w:tr w:rsidR="00E5685C" w:rsidRPr="007A4333" w14:paraId="6A5BC2AC" w14:textId="77777777" w:rsidTr="00C267DD">
        <w:trPr>
          <w:trHeight w:val="408"/>
        </w:trPr>
        <w:tc>
          <w:tcPr>
            <w:tcW w:w="2297" w:type="dxa"/>
            <w:vAlign w:val="center"/>
          </w:tcPr>
          <w:p w14:paraId="0295F0EE" w14:textId="77777777" w:rsidR="00E5685C" w:rsidRPr="00D81FD6" w:rsidRDefault="00E5685C" w:rsidP="00C267DD">
            <w:pPr>
              <w:spacing w:before="240"/>
            </w:pPr>
            <w:r>
              <w:t>General Training Administration</w:t>
            </w:r>
          </w:p>
        </w:tc>
        <w:tc>
          <w:tcPr>
            <w:tcW w:w="8051" w:type="dxa"/>
            <w:vAlign w:val="center"/>
          </w:tcPr>
          <w:p w14:paraId="4D487C5E" w14:textId="77777777" w:rsidR="00E5685C" w:rsidRDefault="00E5685C" w:rsidP="00E5685C">
            <w:pPr>
              <w:pStyle w:val="ListParagraph"/>
              <w:numPr>
                <w:ilvl w:val="0"/>
                <w:numId w:val="41"/>
              </w:numPr>
              <w:spacing w:before="240" w:after="200" w:line="276" w:lineRule="auto"/>
            </w:pPr>
            <w:r>
              <w:t>National Learner Management System (</w:t>
            </w:r>
            <w:proofErr w:type="spellStart"/>
            <w:r>
              <w:t>aXcelerate</w:t>
            </w:r>
            <w:proofErr w:type="spellEnd"/>
            <w:r>
              <w:t xml:space="preserve">) is integrated with </w:t>
            </w:r>
            <w:proofErr w:type="spellStart"/>
            <w:r>
              <w:t>Scoutlink</w:t>
            </w:r>
            <w:proofErr w:type="spellEnd"/>
          </w:p>
          <w:p w14:paraId="70D7F030" w14:textId="77777777" w:rsidR="00E5685C" w:rsidRDefault="00E5685C" w:rsidP="00E5685C">
            <w:pPr>
              <w:pStyle w:val="ListParagraph"/>
              <w:numPr>
                <w:ilvl w:val="0"/>
                <w:numId w:val="41"/>
              </w:numPr>
              <w:spacing w:before="240" w:after="200" w:line="276" w:lineRule="auto"/>
            </w:pPr>
            <w:r>
              <w:t>Participants are adequately guided and trained on the use of e-learning software</w:t>
            </w:r>
          </w:p>
          <w:p w14:paraId="272645EB" w14:textId="77777777" w:rsidR="00E5685C" w:rsidRDefault="00E5685C" w:rsidP="00E5685C">
            <w:pPr>
              <w:pStyle w:val="ListParagraph"/>
              <w:numPr>
                <w:ilvl w:val="0"/>
                <w:numId w:val="41"/>
              </w:numPr>
              <w:spacing w:before="240" w:after="200" w:line="276" w:lineRule="auto"/>
            </w:pPr>
            <w:r>
              <w:t>Trainers are adequately guided and trained on the use of the intranet and other learning software and databases</w:t>
            </w:r>
          </w:p>
          <w:p w14:paraId="0255122E" w14:textId="77777777" w:rsidR="00E5685C" w:rsidRDefault="00E5685C" w:rsidP="00E5685C">
            <w:pPr>
              <w:pStyle w:val="ListParagraph"/>
              <w:numPr>
                <w:ilvl w:val="0"/>
                <w:numId w:val="41"/>
              </w:numPr>
              <w:spacing w:before="240" w:after="200" w:line="276" w:lineRule="auto"/>
            </w:pPr>
            <w:r>
              <w:t>Adventurous Activities Calendar is complete and up to date</w:t>
            </w:r>
          </w:p>
          <w:p w14:paraId="14A71EF8" w14:textId="77777777" w:rsidR="00E5685C" w:rsidRPr="00D81FD6" w:rsidRDefault="00E5685C" w:rsidP="00E5685C">
            <w:pPr>
              <w:pStyle w:val="ListParagraph"/>
              <w:numPr>
                <w:ilvl w:val="0"/>
                <w:numId w:val="42"/>
              </w:numPr>
              <w:spacing w:before="240" w:after="200" w:line="276" w:lineRule="auto"/>
            </w:pPr>
            <w:r>
              <w:t>Attendance at conferences and/or evening / weekend meetings when required</w:t>
            </w:r>
          </w:p>
        </w:tc>
      </w:tr>
      <w:tr w:rsidR="00E5685C" w:rsidRPr="007A4333" w14:paraId="21BE8622" w14:textId="77777777" w:rsidTr="00C267DD">
        <w:tc>
          <w:tcPr>
            <w:tcW w:w="2297" w:type="dxa"/>
            <w:vAlign w:val="center"/>
          </w:tcPr>
          <w:p w14:paraId="5D482244" w14:textId="77777777" w:rsidR="00E5685C" w:rsidRPr="00D81FD6" w:rsidRDefault="00E5685C" w:rsidP="00C267DD">
            <w:pPr>
              <w:spacing w:before="240"/>
            </w:pPr>
            <w:r>
              <w:t>Management of General Enquiries</w:t>
            </w:r>
          </w:p>
        </w:tc>
        <w:tc>
          <w:tcPr>
            <w:tcW w:w="8051" w:type="dxa"/>
            <w:vAlign w:val="bottom"/>
          </w:tcPr>
          <w:p w14:paraId="3357661E" w14:textId="77777777" w:rsidR="00E5685C" w:rsidRDefault="00E5685C" w:rsidP="00E5685C">
            <w:pPr>
              <w:pStyle w:val="ListParagraph"/>
              <w:numPr>
                <w:ilvl w:val="0"/>
                <w:numId w:val="41"/>
              </w:numPr>
              <w:spacing w:before="240" w:after="200" w:line="276" w:lineRule="auto"/>
            </w:pPr>
            <w:r>
              <w:t>The consultant attends to Member enquiries as and when required by the Service and Support Team</w:t>
            </w:r>
          </w:p>
          <w:p w14:paraId="3AF55774" w14:textId="77777777" w:rsidR="00E5685C" w:rsidRDefault="00E5685C" w:rsidP="00E5685C">
            <w:pPr>
              <w:pStyle w:val="ListParagraph"/>
              <w:numPr>
                <w:ilvl w:val="0"/>
                <w:numId w:val="41"/>
              </w:numPr>
              <w:spacing w:before="240" w:after="200" w:line="276" w:lineRule="auto"/>
            </w:pPr>
            <w:r>
              <w:t>Enquiries and issues are resolved with the least amount of internal transfers possible – ownership and accountability is assumed by the consultant</w:t>
            </w:r>
          </w:p>
          <w:p w14:paraId="7128CCB6" w14:textId="77777777" w:rsidR="00E5685C" w:rsidRDefault="00E5685C" w:rsidP="00E5685C">
            <w:pPr>
              <w:pStyle w:val="ListParagraph"/>
              <w:numPr>
                <w:ilvl w:val="0"/>
                <w:numId w:val="41"/>
              </w:numPr>
              <w:spacing w:before="240" w:after="200" w:line="276" w:lineRule="auto"/>
            </w:pPr>
            <w:r>
              <w:t>Where transfers are required, the Member is directed to the appropriate staff member first go</w:t>
            </w:r>
          </w:p>
          <w:p w14:paraId="45425E93" w14:textId="77777777" w:rsidR="00E5685C" w:rsidRDefault="00E5685C" w:rsidP="00E5685C">
            <w:pPr>
              <w:pStyle w:val="ListParagraph"/>
              <w:numPr>
                <w:ilvl w:val="0"/>
                <w:numId w:val="41"/>
              </w:numPr>
              <w:spacing w:before="240" w:after="200" w:line="276" w:lineRule="auto"/>
            </w:pPr>
            <w:r>
              <w:t>Enquiries and issues are resolved in a timely manner – waiting times kept to a minimum</w:t>
            </w:r>
          </w:p>
          <w:p w14:paraId="1E32FC01" w14:textId="77777777" w:rsidR="00E5685C" w:rsidRDefault="00E5685C" w:rsidP="00E5685C">
            <w:pPr>
              <w:pStyle w:val="ListParagraph"/>
              <w:numPr>
                <w:ilvl w:val="0"/>
                <w:numId w:val="41"/>
              </w:numPr>
              <w:spacing w:before="240" w:after="200" w:line="276" w:lineRule="auto"/>
            </w:pPr>
            <w:r>
              <w:lastRenderedPageBreak/>
              <w:t xml:space="preserve">Number of calls waiting in the queue are minimised </w:t>
            </w:r>
          </w:p>
          <w:p w14:paraId="24FA7A99" w14:textId="77777777" w:rsidR="00E5685C" w:rsidRDefault="00E5685C" w:rsidP="00E5685C">
            <w:pPr>
              <w:pStyle w:val="ListParagraph"/>
              <w:numPr>
                <w:ilvl w:val="0"/>
                <w:numId w:val="41"/>
              </w:numPr>
              <w:spacing w:before="240" w:after="200" w:line="276" w:lineRule="auto"/>
            </w:pPr>
            <w:r>
              <w:t>Incoming calls diverted to other team members or transferred where appropriate to reduce wait times</w:t>
            </w:r>
          </w:p>
          <w:p w14:paraId="383DF6F4" w14:textId="77777777" w:rsidR="00E5685C" w:rsidRDefault="00E5685C" w:rsidP="00E5685C">
            <w:pPr>
              <w:pStyle w:val="ListParagraph"/>
              <w:numPr>
                <w:ilvl w:val="0"/>
                <w:numId w:val="41"/>
              </w:numPr>
              <w:spacing w:before="240" w:after="200" w:line="276" w:lineRule="auto"/>
            </w:pPr>
            <w:r>
              <w:t>Email enquiries answered within two (2) business days on a first-in-first-out basis by priority</w:t>
            </w:r>
          </w:p>
          <w:p w14:paraId="3C37D166" w14:textId="77777777" w:rsidR="00E5685C" w:rsidRDefault="00E5685C" w:rsidP="00E5685C">
            <w:pPr>
              <w:pStyle w:val="ListParagraph"/>
              <w:numPr>
                <w:ilvl w:val="0"/>
                <w:numId w:val="41"/>
              </w:numPr>
              <w:spacing w:before="240" w:after="200" w:line="276" w:lineRule="auto"/>
            </w:pPr>
            <w:r>
              <w:t>Members receive factually correct and timely responses to enquiries</w:t>
            </w:r>
          </w:p>
          <w:p w14:paraId="4468F8F7" w14:textId="77777777" w:rsidR="00E5685C" w:rsidRDefault="00E5685C" w:rsidP="00E5685C">
            <w:pPr>
              <w:pStyle w:val="ListParagraph"/>
              <w:numPr>
                <w:ilvl w:val="0"/>
                <w:numId w:val="41"/>
              </w:numPr>
              <w:spacing w:before="240" w:after="200" w:line="276" w:lineRule="auto"/>
            </w:pPr>
            <w:r>
              <w:t xml:space="preserve">Issues are resolved diplomatically </w:t>
            </w:r>
          </w:p>
          <w:p w14:paraId="0A23FD71" w14:textId="77777777" w:rsidR="00E5685C" w:rsidRPr="00D81FD6" w:rsidRDefault="00E5685C" w:rsidP="00E5685C">
            <w:pPr>
              <w:pStyle w:val="ListParagraph"/>
              <w:numPr>
                <w:ilvl w:val="0"/>
                <w:numId w:val="42"/>
              </w:numPr>
              <w:spacing w:before="240" w:after="200" w:line="276" w:lineRule="auto"/>
            </w:pPr>
            <w:r>
              <w:t>Members are kept up to date on the progress of any enquiry or issue</w:t>
            </w:r>
          </w:p>
        </w:tc>
      </w:tr>
    </w:tbl>
    <w:p w14:paraId="1D429793" w14:textId="164AE60C" w:rsidR="001E7100" w:rsidRPr="00714895" w:rsidRDefault="001E7100">
      <w:pPr>
        <w:rPr>
          <w:rFonts w:ascii="Nunito Sans" w:hAnsi="Nunito Sans"/>
          <w:b/>
          <w:sz w:val="24"/>
          <w:szCs w:val="24"/>
        </w:rPr>
      </w:pPr>
    </w:p>
    <w:p w14:paraId="0453150D" w14:textId="649630ED" w:rsidR="00783CFA" w:rsidRPr="00714895" w:rsidRDefault="00783CFA" w:rsidP="008E70EB">
      <w:pPr>
        <w:spacing w:before="240" w:after="120"/>
        <w:jc w:val="both"/>
        <w:rPr>
          <w:rFonts w:ascii="Nunito Sans" w:hAnsi="Nunito Sans"/>
          <w:b/>
          <w:sz w:val="24"/>
          <w:szCs w:val="24"/>
        </w:rPr>
      </w:pPr>
      <w:r w:rsidRPr="00714895">
        <w:rPr>
          <w:rFonts w:ascii="Nunito Sans" w:hAnsi="Nunito Sans"/>
          <w:b/>
          <w:sz w:val="24"/>
          <w:szCs w:val="24"/>
        </w:rPr>
        <w:t>Clearances</w:t>
      </w:r>
    </w:p>
    <w:p w14:paraId="63D6F9E4" w14:textId="013A1342" w:rsidR="00BA6D41" w:rsidRPr="00714895" w:rsidRDefault="008E70EB" w:rsidP="005F3EDF">
      <w:pPr>
        <w:spacing w:after="120"/>
        <w:jc w:val="both"/>
        <w:rPr>
          <w:rFonts w:ascii="Nunito Sans" w:hAnsi="Nunito Sans"/>
          <w:szCs w:val="24"/>
        </w:rPr>
      </w:pPr>
      <w:r w:rsidRPr="00714895">
        <w:rPr>
          <w:rFonts w:ascii="Nunito Sans" w:hAnsi="Nunito Sans"/>
          <w:szCs w:val="24"/>
        </w:rPr>
        <w:t xml:space="preserve">The </w:t>
      </w:r>
      <w:r w:rsidR="00E5685C">
        <w:rPr>
          <w:rFonts w:ascii="Nunito Sans" w:hAnsi="Nunito Sans"/>
          <w:szCs w:val="24"/>
        </w:rPr>
        <w:t>Training Services Consultant</w:t>
      </w:r>
      <w:r w:rsidR="003A5EC9" w:rsidRPr="00714895">
        <w:rPr>
          <w:rFonts w:ascii="Nunito Sans" w:hAnsi="Nunito Sans"/>
          <w:szCs w:val="24"/>
        </w:rPr>
        <w:t xml:space="preserve"> </w:t>
      </w:r>
      <w:r w:rsidRPr="00714895">
        <w:rPr>
          <w:rFonts w:ascii="Nunito Sans" w:hAnsi="Nunito Sans"/>
          <w:szCs w:val="24"/>
        </w:rPr>
        <w:t>is required to hold</w:t>
      </w:r>
      <w:r w:rsidR="00783CFA" w:rsidRPr="00714895">
        <w:rPr>
          <w:rFonts w:ascii="Nunito Sans" w:hAnsi="Nunito Sans"/>
          <w:szCs w:val="24"/>
        </w:rPr>
        <w:t xml:space="preserve"> a current Working with Children Check clearance</w:t>
      </w:r>
      <w:r w:rsidRPr="00714895">
        <w:rPr>
          <w:rFonts w:ascii="Nunito Sans" w:hAnsi="Nunito Sans"/>
          <w:szCs w:val="24"/>
        </w:rPr>
        <w:t>,</w:t>
      </w:r>
      <w:r w:rsidR="006A13BA" w:rsidRPr="00714895">
        <w:rPr>
          <w:rFonts w:ascii="Nunito Sans" w:hAnsi="Nunito Sans"/>
          <w:szCs w:val="24"/>
        </w:rPr>
        <w:t xml:space="preserve"> </w:t>
      </w:r>
      <w:r w:rsidR="003A5EC9" w:rsidRPr="00714895">
        <w:rPr>
          <w:rFonts w:ascii="Nunito Sans" w:hAnsi="Nunito Sans"/>
          <w:szCs w:val="24"/>
        </w:rPr>
        <w:t xml:space="preserve">and </w:t>
      </w:r>
      <w:r w:rsidRPr="00714895">
        <w:rPr>
          <w:rFonts w:ascii="Nunito Sans" w:hAnsi="Nunito Sans"/>
          <w:szCs w:val="24"/>
        </w:rPr>
        <w:t xml:space="preserve">a </w:t>
      </w:r>
      <w:r w:rsidR="002F0B2A">
        <w:rPr>
          <w:rFonts w:ascii="Nunito Sans" w:hAnsi="Nunito Sans"/>
          <w:szCs w:val="24"/>
        </w:rPr>
        <w:t>National</w:t>
      </w:r>
      <w:r w:rsidRPr="00714895">
        <w:rPr>
          <w:rFonts w:ascii="Nunito Sans" w:hAnsi="Nunito Sans"/>
          <w:szCs w:val="24"/>
        </w:rPr>
        <w:t xml:space="preserve"> </w:t>
      </w:r>
      <w:bookmarkStart w:id="1" w:name="_GoBack"/>
      <w:r w:rsidRPr="00714895">
        <w:rPr>
          <w:rFonts w:ascii="Nunito Sans" w:hAnsi="Nunito Sans"/>
          <w:szCs w:val="24"/>
        </w:rPr>
        <w:t>Police</w:t>
      </w:r>
      <w:bookmarkEnd w:id="1"/>
      <w:r w:rsidRPr="00714895">
        <w:rPr>
          <w:rFonts w:ascii="Nunito Sans" w:hAnsi="Nunito Sans"/>
          <w:szCs w:val="24"/>
        </w:rPr>
        <w:t xml:space="preserve"> Check</w:t>
      </w:r>
      <w:r w:rsidR="006A13BA" w:rsidRPr="00714895">
        <w:rPr>
          <w:rFonts w:ascii="Nunito Sans" w:hAnsi="Nunito Sans"/>
          <w:szCs w:val="24"/>
        </w:rPr>
        <w:t>.</w:t>
      </w:r>
    </w:p>
    <w:p w14:paraId="24D74480" w14:textId="1963CF05" w:rsidR="00210C94" w:rsidRPr="00714895" w:rsidRDefault="00210C94" w:rsidP="00210C94">
      <w:pPr>
        <w:pBdr>
          <w:bottom w:val="single" w:sz="4" w:space="1" w:color="auto"/>
        </w:pBdr>
        <w:spacing w:before="300"/>
        <w:jc w:val="both"/>
        <w:rPr>
          <w:rFonts w:ascii="Nunito Sans" w:hAnsi="Nunito Sans"/>
          <w:color w:val="262661"/>
          <w:sz w:val="28"/>
        </w:rPr>
      </w:pPr>
      <w:proofErr w:type="spellStart"/>
      <w:r w:rsidRPr="00714895">
        <w:rPr>
          <w:rFonts w:ascii="Nunito Sans" w:hAnsi="Nunito Sans"/>
          <w:color w:val="262661"/>
          <w:sz w:val="28"/>
        </w:rPr>
        <w:t>Aknowledgement</w:t>
      </w:r>
      <w:proofErr w:type="spellEnd"/>
      <w:r w:rsidRPr="00714895">
        <w:rPr>
          <w:rFonts w:ascii="Nunito Sans" w:hAnsi="Nunito Sans"/>
          <w:color w:val="262661"/>
          <w:sz w:val="28"/>
        </w:rPr>
        <w:t xml:space="preserve"> and Agreement</w:t>
      </w:r>
    </w:p>
    <w:p w14:paraId="75011E5D" w14:textId="77777777" w:rsidR="00210C94" w:rsidRPr="00714895" w:rsidRDefault="00210C94" w:rsidP="00210C94">
      <w:pPr>
        <w:spacing w:after="120"/>
        <w:jc w:val="both"/>
        <w:rPr>
          <w:rFonts w:ascii="Nunito Sans" w:hAnsi="Nunito Sans"/>
          <w:b/>
          <w:bCs/>
          <w:sz w:val="24"/>
          <w:szCs w:val="24"/>
        </w:rPr>
      </w:pPr>
      <w:r w:rsidRPr="00714895">
        <w:rPr>
          <w:rFonts w:ascii="Nunito Sans" w:hAnsi="Nunito Sans"/>
          <w:b/>
          <w:bCs/>
          <w:sz w:val="24"/>
          <w:szCs w:val="24"/>
        </w:rPr>
        <w:t>Acknowledgement</w:t>
      </w:r>
    </w:p>
    <w:p w14:paraId="46F6D8AF" w14:textId="71CA9B5E" w:rsidR="00210C94" w:rsidRPr="00714895" w:rsidRDefault="00210C94" w:rsidP="00210C94">
      <w:pPr>
        <w:spacing w:after="120"/>
        <w:jc w:val="both"/>
        <w:rPr>
          <w:rFonts w:ascii="Nunito Sans" w:hAnsi="Nunito Sans"/>
          <w:szCs w:val="24"/>
        </w:rPr>
      </w:pPr>
      <w:r w:rsidRPr="00714895">
        <w:rPr>
          <w:rFonts w:ascii="Nunito Sans" w:hAnsi="Nunito Sans"/>
          <w:szCs w:val="24"/>
          <w:lang w:val="en-US"/>
        </w:rPr>
        <w:t xml:space="preserve">I, </w:t>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r>
      <w:r w:rsidRPr="00714895">
        <w:rPr>
          <w:rFonts w:ascii="Nunito Sans" w:hAnsi="Nunito Sans"/>
          <w:szCs w:val="24"/>
          <w:lang w:val="en-US"/>
        </w:rPr>
        <w:softHyphen/>
        <w:t xml:space="preserve">_____________________________________ </w:t>
      </w:r>
      <w:r w:rsidRPr="00714895">
        <w:rPr>
          <w:rFonts w:ascii="Nunito Sans" w:hAnsi="Nunito Sans"/>
          <w:szCs w:val="24"/>
        </w:rPr>
        <w:t xml:space="preserve">(employee name), </w:t>
      </w:r>
      <w:r w:rsidRPr="00714895">
        <w:rPr>
          <w:rFonts w:ascii="Nunito Sans" w:hAnsi="Nunito Sans"/>
          <w:szCs w:val="24"/>
          <w:lang w:val="en-US"/>
        </w:rPr>
        <w:t>understand the above job requirements, and that my fulfillment of these will form the primary basis of my performance reviews.</w:t>
      </w:r>
    </w:p>
    <w:p w14:paraId="2FBA6299" w14:textId="77777777" w:rsidR="00210C94" w:rsidRPr="00714895" w:rsidRDefault="00210C94" w:rsidP="00210C94">
      <w:pPr>
        <w:spacing w:after="120"/>
        <w:jc w:val="both"/>
        <w:rPr>
          <w:rFonts w:ascii="Nunito Sans" w:hAnsi="Nunito Sans"/>
          <w:szCs w:val="24"/>
        </w:rPr>
      </w:pPr>
    </w:p>
    <w:p w14:paraId="47FC66BC" w14:textId="0EE3FFAD" w:rsidR="00210C94" w:rsidRPr="00714895" w:rsidRDefault="00210C94" w:rsidP="00210C94">
      <w:pPr>
        <w:spacing w:after="120"/>
        <w:jc w:val="both"/>
        <w:rPr>
          <w:rFonts w:ascii="Nunito Sans" w:hAnsi="Nunito Sans"/>
          <w:b/>
          <w:szCs w:val="24"/>
        </w:rPr>
      </w:pPr>
      <w:r w:rsidRPr="00714895">
        <w:rPr>
          <w:rFonts w:ascii="Nunito Sans" w:hAnsi="Nunito Sans"/>
          <w:szCs w:val="24"/>
        </w:rPr>
        <w:t>Employee Signature</w:t>
      </w:r>
      <w:r w:rsidR="00AA2EE3" w:rsidRPr="00714895">
        <w:rPr>
          <w:rFonts w:ascii="Nunito Sans" w:hAnsi="Nunito Sans"/>
          <w:szCs w:val="24"/>
        </w:rPr>
        <w:t xml:space="preserve">: </w:t>
      </w:r>
      <w:r w:rsidRPr="00714895">
        <w:rPr>
          <w:rFonts w:ascii="Nunito Sans" w:hAnsi="Nunito Sans"/>
          <w:szCs w:val="24"/>
        </w:rPr>
        <w:t>_______________________________</w:t>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t>______</w:t>
      </w:r>
      <w:r w:rsidRPr="00714895">
        <w:rPr>
          <w:rFonts w:ascii="Nunito Sans" w:hAnsi="Nunito Sans"/>
          <w:szCs w:val="24"/>
        </w:rPr>
        <w:t>___________</w:t>
      </w:r>
      <w:proofErr w:type="gramStart"/>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0C1EDA" w:rsidRPr="00714895">
        <w:rPr>
          <w:rFonts w:ascii="Nunito Sans" w:hAnsi="Nunito Sans"/>
          <w:szCs w:val="24"/>
        </w:rPr>
        <w:softHyphen/>
      </w:r>
      <w:r w:rsidR="00AA2EE3" w:rsidRPr="00714895">
        <w:rPr>
          <w:rFonts w:ascii="Nunito Sans" w:hAnsi="Nunito Sans"/>
          <w:szCs w:val="24"/>
        </w:rPr>
        <w:t xml:space="preserve">  </w:t>
      </w:r>
      <w:r w:rsidRPr="00714895">
        <w:rPr>
          <w:rFonts w:ascii="Nunito Sans" w:hAnsi="Nunito Sans"/>
          <w:szCs w:val="24"/>
        </w:rPr>
        <w:t>Date</w:t>
      </w:r>
      <w:proofErr w:type="gramEnd"/>
      <w:r w:rsidR="00AA2EE3" w:rsidRPr="00714895">
        <w:rPr>
          <w:rFonts w:ascii="Nunito Sans" w:hAnsi="Nunito Sans"/>
          <w:szCs w:val="24"/>
        </w:rPr>
        <w:t xml:space="preserve">: </w:t>
      </w:r>
      <w:r w:rsidRPr="00714895">
        <w:rPr>
          <w:rFonts w:ascii="Nunito Sans" w:hAnsi="Nunito Sans"/>
          <w:szCs w:val="24"/>
        </w:rPr>
        <w:t>________________</w:t>
      </w:r>
    </w:p>
    <w:p w14:paraId="38FE1C3B" w14:textId="77777777" w:rsidR="00210C94" w:rsidRPr="00714895" w:rsidRDefault="00210C94" w:rsidP="00210C94">
      <w:pPr>
        <w:spacing w:after="120"/>
        <w:jc w:val="both"/>
        <w:rPr>
          <w:rFonts w:ascii="Nunito Sans" w:hAnsi="Nunito Sans"/>
          <w:szCs w:val="24"/>
        </w:rPr>
      </w:pPr>
    </w:p>
    <w:p w14:paraId="13E9CE2F" w14:textId="0E193490" w:rsidR="00210C94" w:rsidRPr="00714895" w:rsidRDefault="00210C94" w:rsidP="00AA2EE3">
      <w:pPr>
        <w:spacing w:after="120"/>
        <w:rPr>
          <w:rFonts w:ascii="Nunito Sans" w:hAnsi="Nunito Sans"/>
          <w:szCs w:val="24"/>
        </w:rPr>
      </w:pPr>
      <w:r w:rsidRPr="00714895">
        <w:rPr>
          <w:rFonts w:ascii="Nunito Sans" w:hAnsi="Nunito Sans"/>
          <w:szCs w:val="24"/>
        </w:rPr>
        <w:t xml:space="preserve">Manager </w:t>
      </w:r>
      <w:r w:rsidR="00AA2EE3" w:rsidRPr="00714895">
        <w:rPr>
          <w:rFonts w:ascii="Nunito Sans" w:hAnsi="Nunito Sans"/>
          <w:szCs w:val="24"/>
        </w:rPr>
        <w:t xml:space="preserve">Name: </w:t>
      </w:r>
      <w:r w:rsidRPr="00714895">
        <w:rPr>
          <w:rFonts w:ascii="Nunito Sans" w:hAnsi="Nunito Sans"/>
          <w:szCs w:val="24"/>
        </w:rPr>
        <w:t>___________</w:t>
      </w:r>
      <w:r w:rsidR="00AA2EE3" w:rsidRPr="00714895">
        <w:rPr>
          <w:rFonts w:ascii="Nunito Sans" w:hAnsi="Nunito Sans"/>
          <w:szCs w:val="24"/>
        </w:rPr>
        <w:t>___</w:t>
      </w:r>
      <w:r w:rsidRPr="00714895">
        <w:rPr>
          <w:rFonts w:ascii="Nunito Sans" w:hAnsi="Nunito Sans"/>
          <w:szCs w:val="24"/>
        </w:rPr>
        <w:t>__</w:t>
      </w:r>
      <w:r w:rsidR="00AA2EE3" w:rsidRPr="00714895">
        <w:rPr>
          <w:rFonts w:ascii="Nunito Sans" w:hAnsi="Nunito Sans"/>
          <w:szCs w:val="24"/>
        </w:rPr>
        <w:t>______</w:t>
      </w:r>
      <w:proofErr w:type="gramStart"/>
      <w:r w:rsidR="00AA2EE3" w:rsidRPr="00714895">
        <w:rPr>
          <w:rFonts w:ascii="Nunito Sans" w:hAnsi="Nunito Sans"/>
          <w:szCs w:val="24"/>
        </w:rPr>
        <w:t>_  Signature</w:t>
      </w:r>
      <w:proofErr w:type="gramEnd"/>
      <w:r w:rsidR="00AA2EE3" w:rsidRPr="00714895">
        <w:rPr>
          <w:rFonts w:ascii="Nunito Sans" w:hAnsi="Nunito Sans"/>
          <w:szCs w:val="24"/>
        </w:rPr>
        <w:t xml:space="preserve">: </w:t>
      </w:r>
      <w:r w:rsidRPr="00714895">
        <w:rPr>
          <w:rFonts w:ascii="Nunito Sans" w:hAnsi="Nunito Sans"/>
          <w:szCs w:val="24"/>
        </w:rPr>
        <w:t>__________</w:t>
      </w:r>
      <w:r w:rsidR="00AA2EE3" w:rsidRPr="00714895">
        <w:rPr>
          <w:rFonts w:ascii="Nunito Sans" w:hAnsi="Nunito Sans"/>
          <w:szCs w:val="24"/>
        </w:rPr>
        <w:t>___</w:t>
      </w:r>
      <w:r w:rsidRPr="00714895">
        <w:rPr>
          <w:rFonts w:ascii="Nunito Sans" w:hAnsi="Nunito Sans"/>
          <w:szCs w:val="24"/>
        </w:rPr>
        <w:t>___________</w:t>
      </w:r>
      <w:r w:rsidR="00AA2EE3" w:rsidRPr="00714895">
        <w:rPr>
          <w:rFonts w:ascii="Nunito Sans" w:hAnsi="Nunito Sans"/>
          <w:szCs w:val="24"/>
        </w:rPr>
        <w:t xml:space="preserve"> </w:t>
      </w:r>
      <w:r w:rsidRPr="00714895">
        <w:rPr>
          <w:rFonts w:ascii="Nunito Sans" w:hAnsi="Nunito Sans"/>
          <w:szCs w:val="24"/>
        </w:rPr>
        <w:t>Date</w:t>
      </w:r>
      <w:r w:rsidR="00AA2EE3" w:rsidRPr="00714895">
        <w:rPr>
          <w:rFonts w:ascii="Nunito Sans" w:hAnsi="Nunito Sans"/>
          <w:szCs w:val="24"/>
        </w:rPr>
        <w:t>: ___________</w:t>
      </w:r>
      <w:r w:rsidRPr="00714895">
        <w:rPr>
          <w:rFonts w:ascii="Nunito Sans" w:hAnsi="Nunito Sans"/>
          <w:szCs w:val="24"/>
        </w:rPr>
        <w:t>_</w:t>
      </w:r>
    </w:p>
    <w:p w14:paraId="6D6852DA" w14:textId="76BC8F68" w:rsidR="00210C94" w:rsidRPr="00714895" w:rsidRDefault="00210C94" w:rsidP="00210C94">
      <w:pPr>
        <w:spacing w:after="120"/>
        <w:jc w:val="both"/>
        <w:rPr>
          <w:rFonts w:ascii="Nunito Sans" w:hAnsi="Nunito Sans"/>
          <w:szCs w:val="24"/>
        </w:rPr>
      </w:pPr>
    </w:p>
    <w:p w14:paraId="133F11C2" w14:textId="6D0E7957" w:rsidR="00210C94" w:rsidRPr="00714895" w:rsidRDefault="00210C94" w:rsidP="005F3EDF">
      <w:pPr>
        <w:spacing w:after="120"/>
        <w:jc w:val="both"/>
        <w:rPr>
          <w:rFonts w:ascii="Nunito Sans" w:hAnsi="Nunito Sans"/>
          <w:b/>
          <w:szCs w:val="24"/>
        </w:rPr>
      </w:pPr>
      <w:r w:rsidRPr="00714895">
        <w:rPr>
          <w:rFonts w:ascii="Nunito Sans" w:hAnsi="Nunito Sans"/>
          <w:szCs w:val="24"/>
        </w:rPr>
        <w:t>Chief Executive Officer Signature: ______________</w:t>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r>
      <w:r w:rsidR="00AA2EE3" w:rsidRPr="00714895">
        <w:rPr>
          <w:rFonts w:ascii="Nunito Sans" w:hAnsi="Nunito Sans"/>
          <w:szCs w:val="24"/>
        </w:rPr>
        <w:softHyphen/>
        <w:t>________</w:t>
      </w:r>
      <w:r w:rsidRPr="00714895">
        <w:rPr>
          <w:rFonts w:ascii="Nunito Sans" w:hAnsi="Nunito Sans"/>
          <w:szCs w:val="24"/>
        </w:rPr>
        <w:t>_________________</w:t>
      </w:r>
      <w:r w:rsidR="00AA2EE3" w:rsidRPr="00714895">
        <w:rPr>
          <w:rFonts w:ascii="Nunito Sans" w:hAnsi="Nunito Sans"/>
          <w:szCs w:val="24"/>
        </w:rPr>
        <w:t xml:space="preserve"> </w:t>
      </w:r>
      <w:r w:rsidRPr="00714895">
        <w:rPr>
          <w:rFonts w:ascii="Nunito Sans" w:hAnsi="Nunito Sans"/>
          <w:szCs w:val="24"/>
        </w:rPr>
        <w:t>Date</w:t>
      </w:r>
      <w:proofErr w:type="gramStart"/>
      <w:r w:rsidRPr="00714895">
        <w:rPr>
          <w:rFonts w:ascii="Nunito Sans" w:hAnsi="Nunito Sans"/>
          <w:szCs w:val="24"/>
        </w:rPr>
        <w:t>:_</w:t>
      </w:r>
      <w:proofErr w:type="gramEnd"/>
      <w:r w:rsidRPr="00714895">
        <w:rPr>
          <w:rFonts w:ascii="Nunito Sans" w:hAnsi="Nunito Sans"/>
          <w:szCs w:val="24"/>
        </w:rPr>
        <w:t>_______________</w:t>
      </w:r>
    </w:p>
    <w:sectPr w:rsidR="00210C94" w:rsidRPr="00714895" w:rsidSect="000C1EDA">
      <w:headerReference w:type="default" r:id="rId9"/>
      <w:footerReference w:type="default" r:id="rId10"/>
      <w:headerReference w:type="first" r:id="rId11"/>
      <w:pgSz w:w="11906" w:h="16838"/>
      <w:pgMar w:top="1282" w:right="991" w:bottom="1135" w:left="993" w:header="567" w:footer="26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30E62" w14:textId="77777777" w:rsidR="00A25FDD" w:rsidRDefault="00A25FDD" w:rsidP="00697A0E">
      <w:pPr>
        <w:spacing w:after="0" w:line="240" w:lineRule="auto"/>
      </w:pPr>
      <w:r>
        <w:separator/>
      </w:r>
    </w:p>
  </w:endnote>
  <w:endnote w:type="continuationSeparator" w:id="0">
    <w:p w14:paraId="177963BA" w14:textId="77777777" w:rsidR="00A25FDD" w:rsidRDefault="00A25FDD" w:rsidP="00697A0E">
      <w:pPr>
        <w:spacing w:after="0" w:line="240" w:lineRule="auto"/>
      </w:pPr>
      <w:r>
        <w:continuationSeparator/>
      </w:r>
    </w:p>
  </w:endnote>
  <w:endnote w:type="continuationNotice" w:id="1">
    <w:p w14:paraId="6B119CDA" w14:textId="77777777" w:rsidR="00A25FDD" w:rsidRDefault="00A25F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Black">
    <w:altName w:val="Calibri"/>
    <w:panose1 w:val="00000A00000000000000"/>
    <w:charset w:val="00"/>
    <w:family w:val="auto"/>
    <w:pitch w:val="variable"/>
    <w:sig w:usb0="20000007" w:usb1="00000001" w:usb2="00000000" w:usb3="00000000" w:csb0="00000193" w:csb1="00000000"/>
  </w:font>
  <w:font w:name="Nunito Sans Light">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905A" w14:textId="17ECF3DB" w:rsidR="00654E75" w:rsidRDefault="00654E75">
    <w:pPr>
      <w:pStyle w:val="Footer"/>
    </w:pPr>
    <w:r>
      <w:rPr>
        <w:noProof/>
        <w:lang w:eastAsia="en-AU"/>
      </w:rPr>
      <w:drawing>
        <wp:anchor distT="0" distB="0" distL="114300" distR="114300" simplePos="0" relativeHeight="251657216" behindDoc="0" locked="0" layoutInCell="1" allowOverlap="1" wp14:anchorId="1FA8726F" wp14:editId="082F2074">
          <wp:simplePos x="0" y="0"/>
          <wp:positionH relativeFrom="column">
            <wp:posOffset>5234786</wp:posOffset>
          </wp:positionH>
          <wp:positionV relativeFrom="paragraph">
            <wp:posOffset>5097</wp:posOffset>
          </wp:positionV>
          <wp:extent cx="1247616" cy="1596044"/>
          <wp:effectExtent l="0" t="0" r="0" b="4445"/>
          <wp:wrapNone/>
          <wp:docPr id="337" name="Picture 337" descr="C:\Users\Administrator\Documents\Scouts\State Office\Branding\Scouts_NSW_Master_Vert_Full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Scouts\State Office\Branding\Scouts_NSW_Master_Vert_FullCol_CMY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616" cy="15960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192" behindDoc="1" locked="0" layoutInCell="1" allowOverlap="1" wp14:anchorId="17F089B6" wp14:editId="653B6623">
          <wp:simplePos x="0" y="0"/>
          <wp:positionH relativeFrom="column">
            <wp:posOffset>-914400</wp:posOffset>
          </wp:positionH>
          <wp:positionV relativeFrom="paragraph">
            <wp:posOffset>3175</wp:posOffset>
          </wp:positionV>
          <wp:extent cx="6324600" cy="1838325"/>
          <wp:effectExtent l="0" t="0" r="0" b="9525"/>
          <wp:wrapThrough wrapText="bothSides">
            <wp:wrapPolygon edited="0">
              <wp:start x="0" y="0"/>
              <wp:lineTo x="0" y="21488"/>
              <wp:lineTo x="21535" y="21488"/>
              <wp:lineTo x="21535"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_NSW_Gumtree_Graphics_B_Horz_White_Sections_Page_1.jpg"/>
                  <pic:cNvPicPr/>
                </pic:nvPicPr>
                <pic:blipFill rotWithShape="1">
                  <a:blip r:embed="rId2" cstate="print">
                    <a:extLst>
                      <a:ext uri="{28A0092B-C50C-407E-A947-70E740481C1C}">
                        <a14:useLocalDpi xmlns:a14="http://schemas.microsoft.com/office/drawing/2010/main" val="0"/>
                      </a:ext>
                    </a:extLst>
                  </a:blip>
                  <a:srcRect l="7536" r="10435" b="41891"/>
                  <a:stretch/>
                </pic:blipFill>
                <pic:spPr bwMode="auto">
                  <a:xfrm>
                    <a:off x="0" y="0"/>
                    <a:ext cx="632460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792A8" w14:textId="77777777" w:rsidR="00A25FDD" w:rsidRDefault="00A25FDD" w:rsidP="00697A0E">
      <w:pPr>
        <w:spacing w:after="0" w:line="240" w:lineRule="auto"/>
      </w:pPr>
      <w:r>
        <w:separator/>
      </w:r>
    </w:p>
  </w:footnote>
  <w:footnote w:type="continuationSeparator" w:id="0">
    <w:p w14:paraId="2A80DC01" w14:textId="77777777" w:rsidR="00A25FDD" w:rsidRDefault="00A25FDD" w:rsidP="00697A0E">
      <w:pPr>
        <w:spacing w:after="0" w:line="240" w:lineRule="auto"/>
      </w:pPr>
      <w:r>
        <w:continuationSeparator/>
      </w:r>
    </w:p>
  </w:footnote>
  <w:footnote w:type="continuationNotice" w:id="1">
    <w:p w14:paraId="7D67321C" w14:textId="77777777" w:rsidR="00A25FDD" w:rsidRDefault="00A25F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C56C" w14:textId="6FF42DD1" w:rsidR="00654E75" w:rsidRDefault="00DA676C" w:rsidP="00D62FEF">
    <w:pPr>
      <w:pStyle w:val="Header"/>
      <w:tabs>
        <w:tab w:val="clear" w:pos="4513"/>
        <w:tab w:val="clear" w:pos="9026"/>
        <w:tab w:val="left" w:pos="0"/>
        <w:tab w:val="center" w:pos="5103"/>
        <w:tab w:val="right" w:pos="9922"/>
      </w:tabs>
      <w:rPr>
        <w:rFonts w:ascii="Nunito Sans Light" w:hAnsi="Nunito Sans Light"/>
        <w:color w:val="3D5C92"/>
        <w:sz w:val="20"/>
        <w:szCs w:val="18"/>
      </w:rPr>
    </w:pPr>
    <w:bookmarkStart w:id="2" w:name="_Hlk50613073"/>
    <w:r>
      <w:rPr>
        <w:rFonts w:ascii="Nunito Sans Light" w:hAnsi="Nunito Sans Light"/>
        <w:color w:val="3D5C92"/>
        <w:sz w:val="20"/>
        <w:szCs w:val="18"/>
      </w:rPr>
      <w:t>Training Services Consultant</w:t>
    </w:r>
    <w:r w:rsidR="00654E75" w:rsidRPr="005356CA">
      <w:rPr>
        <w:rFonts w:ascii="Nunito Sans Light" w:hAnsi="Nunito Sans Light"/>
        <w:color w:val="3D5C92"/>
        <w:sz w:val="20"/>
        <w:szCs w:val="18"/>
      </w:rPr>
      <w:t xml:space="preserve"> </w:t>
    </w:r>
    <w:bookmarkEnd w:id="2"/>
    <w:r w:rsidR="006E5719" w:rsidRPr="006E5719">
      <w:rPr>
        <w:rFonts w:ascii="Nunito Sans Light" w:hAnsi="Nunito Sans Light"/>
        <w:color w:val="3D5C92"/>
        <w:sz w:val="20"/>
        <w:szCs w:val="18"/>
      </w:rPr>
      <w:t xml:space="preserve">(Accredited Training &amp; Adventurous Activities) </w:t>
    </w:r>
    <w:r w:rsidR="00654E75">
      <w:rPr>
        <w:rFonts w:ascii="Nunito Sans Light" w:hAnsi="Nunito Sans Light"/>
        <w:color w:val="3D5C92"/>
        <w:sz w:val="20"/>
        <w:szCs w:val="18"/>
      </w:rPr>
      <w:t xml:space="preserve">– </w:t>
    </w:r>
  </w:p>
  <w:p w14:paraId="5AA2F5F8" w14:textId="231F1D04" w:rsidR="00654E75" w:rsidRPr="005356CA" w:rsidRDefault="00654E75" w:rsidP="00D62FEF">
    <w:pPr>
      <w:pStyle w:val="Header"/>
      <w:tabs>
        <w:tab w:val="clear" w:pos="9026"/>
        <w:tab w:val="left" w:pos="0"/>
        <w:tab w:val="right" w:pos="9922"/>
      </w:tabs>
      <w:rPr>
        <w:rFonts w:ascii="Nunito Sans Light" w:hAnsi="Nunito Sans Light"/>
        <w:color w:val="3D5C92"/>
        <w:sz w:val="20"/>
        <w:szCs w:val="18"/>
      </w:rPr>
    </w:pPr>
    <w:proofErr w:type="gramStart"/>
    <w:r>
      <w:rPr>
        <w:rFonts w:ascii="Nunito Sans Light" w:hAnsi="Nunito Sans Light"/>
        <w:color w:val="3D5C92"/>
        <w:sz w:val="20"/>
        <w:szCs w:val="18"/>
      </w:rPr>
      <w:t>Position  D</w:t>
    </w:r>
    <w:r w:rsidRPr="005356CA">
      <w:rPr>
        <w:rFonts w:ascii="Nunito Sans Light" w:hAnsi="Nunito Sans Light"/>
        <w:color w:val="3D5C92"/>
        <w:sz w:val="20"/>
        <w:szCs w:val="18"/>
      </w:rPr>
      <w:t>escription</w:t>
    </w:r>
    <w:proofErr w:type="gramEnd"/>
    <w:r w:rsidRPr="005356CA">
      <w:rPr>
        <w:rFonts w:ascii="Nunito Sans Light" w:hAnsi="Nunito Sans Light"/>
        <w:color w:val="3D5C92"/>
        <w:sz w:val="20"/>
        <w:szCs w:val="18"/>
      </w:rPr>
      <w:tab/>
    </w:r>
    <w:r>
      <w:rPr>
        <w:rFonts w:ascii="Nunito Sans Light" w:hAnsi="Nunito Sans Light"/>
        <w:color w:val="3D5C92"/>
        <w:sz w:val="20"/>
        <w:szCs w:val="18"/>
      </w:rPr>
      <w:tab/>
    </w:r>
    <w:r w:rsidRPr="005356CA">
      <w:rPr>
        <w:rFonts w:ascii="Nunito Sans Light" w:hAnsi="Nunito Sans Light"/>
        <w:color w:val="3D5C92"/>
        <w:sz w:val="20"/>
        <w:szCs w:val="18"/>
      </w:rPr>
      <w:fldChar w:fldCharType="begin"/>
    </w:r>
    <w:r w:rsidRPr="005356CA">
      <w:rPr>
        <w:rFonts w:ascii="Nunito Sans Light" w:hAnsi="Nunito Sans Light"/>
        <w:color w:val="3D5C92"/>
        <w:sz w:val="20"/>
        <w:szCs w:val="18"/>
      </w:rPr>
      <w:instrText xml:space="preserve"> PAGE   \* MERGEFORMAT </w:instrText>
    </w:r>
    <w:r w:rsidRPr="005356CA">
      <w:rPr>
        <w:rFonts w:ascii="Nunito Sans Light" w:hAnsi="Nunito Sans Light"/>
        <w:color w:val="3D5C92"/>
        <w:sz w:val="20"/>
        <w:szCs w:val="18"/>
      </w:rPr>
      <w:fldChar w:fldCharType="separate"/>
    </w:r>
    <w:r w:rsidR="002F0B2A">
      <w:rPr>
        <w:rFonts w:ascii="Nunito Sans Light" w:hAnsi="Nunito Sans Light"/>
        <w:noProof/>
        <w:color w:val="3D5C92"/>
        <w:sz w:val="20"/>
        <w:szCs w:val="18"/>
      </w:rPr>
      <w:t>6</w:t>
    </w:r>
    <w:r w:rsidRPr="005356CA">
      <w:rPr>
        <w:rFonts w:ascii="Nunito Sans Light" w:hAnsi="Nunito Sans Light"/>
        <w:noProof/>
        <w:color w:val="3D5C92"/>
        <w:sz w:val="2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80618" w14:textId="18B96A5E" w:rsidR="00654E75" w:rsidRDefault="00654E75">
    <w:pPr>
      <w:pStyle w:val="Header"/>
    </w:pPr>
    <w:r>
      <w:rPr>
        <w:noProof/>
        <w:lang w:eastAsia="en-AU"/>
      </w:rPr>
      <w:drawing>
        <wp:anchor distT="0" distB="0" distL="114300" distR="114300" simplePos="0" relativeHeight="251658240" behindDoc="1" locked="0" layoutInCell="1" allowOverlap="1" wp14:anchorId="1C325C09" wp14:editId="5B9F2857">
          <wp:simplePos x="0" y="0"/>
          <wp:positionH relativeFrom="column">
            <wp:posOffset>-685800</wp:posOffset>
          </wp:positionH>
          <wp:positionV relativeFrom="paragraph">
            <wp:posOffset>-464820</wp:posOffset>
          </wp:positionV>
          <wp:extent cx="4070350" cy="10690860"/>
          <wp:effectExtent l="0" t="0" r="6350" b="0"/>
          <wp:wrapThrough wrapText="bothSides">
            <wp:wrapPolygon edited="0">
              <wp:start x="0" y="0"/>
              <wp:lineTo x="0" y="21554"/>
              <wp:lineTo x="21533" y="21554"/>
              <wp:lineTo x="21533"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_NSW_Gumtree_Graphics_A_Vert_White_Sections_Page_2.jpg"/>
                  <pic:cNvPicPr/>
                </pic:nvPicPr>
                <pic:blipFill rotWithShape="1">
                  <a:blip r:embed="rId1" cstate="print">
                    <a:extLst>
                      <a:ext uri="{28A0092B-C50C-407E-A947-70E740481C1C}">
                        <a14:useLocalDpi xmlns:a14="http://schemas.microsoft.com/office/drawing/2010/main" val="0"/>
                      </a:ext>
                    </a:extLst>
                  </a:blip>
                  <a:srcRect l="29369" t="11612" b="8226"/>
                  <a:stretch/>
                </pic:blipFill>
                <pic:spPr bwMode="auto">
                  <a:xfrm>
                    <a:off x="0" y="0"/>
                    <a:ext cx="4070350" cy="1069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F50"/>
    <w:multiLevelType w:val="hybridMultilevel"/>
    <w:tmpl w:val="3B4C612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B340B"/>
    <w:multiLevelType w:val="hybridMultilevel"/>
    <w:tmpl w:val="ACEA3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8228B"/>
    <w:multiLevelType w:val="hybridMultilevel"/>
    <w:tmpl w:val="5090F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209E5"/>
    <w:multiLevelType w:val="hybridMultilevel"/>
    <w:tmpl w:val="6D2CA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250A4"/>
    <w:multiLevelType w:val="hybridMultilevel"/>
    <w:tmpl w:val="DDDC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A40DF"/>
    <w:multiLevelType w:val="hybridMultilevel"/>
    <w:tmpl w:val="F0E29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8E1E47"/>
    <w:multiLevelType w:val="hybridMultilevel"/>
    <w:tmpl w:val="A7804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C1970"/>
    <w:multiLevelType w:val="hybridMultilevel"/>
    <w:tmpl w:val="357E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F0359"/>
    <w:multiLevelType w:val="hybridMultilevel"/>
    <w:tmpl w:val="4C246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130C8E"/>
    <w:multiLevelType w:val="hybridMultilevel"/>
    <w:tmpl w:val="866EA2E2"/>
    <w:lvl w:ilvl="0" w:tplc="0C090003">
      <w:start w:val="1"/>
      <w:numFmt w:val="bullet"/>
      <w:lvlText w:val="o"/>
      <w:lvlJc w:val="left"/>
      <w:pPr>
        <w:ind w:left="927" w:hanging="360"/>
      </w:pPr>
      <w:rPr>
        <w:rFonts w:ascii="Courier New" w:hAnsi="Courier New" w:cs="Courier New"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1F32057C"/>
    <w:multiLevelType w:val="hybridMultilevel"/>
    <w:tmpl w:val="44DE4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1A0279"/>
    <w:multiLevelType w:val="hybridMultilevel"/>
    <w:tmpl w:val="358ED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24F32"/>
    <w:multiLevelType w:val="hybridMultilevel"/>
    <w:tmpl w:val="51BA9F92"/>
    <w:lvl w:ilvl="0" w:tplc="37644758">
      <w:numFmt w:val="bullet"/>
      <w:lvlText w:val="-"/>
      <w:lvlJc w:val="left"/>
      <w:pPr>
        <w:ind w:left="720" w:hanging="360"/>
      </w:pPr>
      <w:rPr>
        <w:rFonts w:ascii="Nunito Sans" w:eastAsia="Cambria" w:hAnsi="Nunito Sans" w:cs="Aria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403D5"/>
    <w:multiLevelType w:val="hybridMultilevel"/>
    <w:tmpl w:val="895C0180"/>
    <w:lvl w:ilvl="0" w:tplc="194E256C">
      <w:numFmt w:val="bullet"/>
      <w:lvlText w:val="•"/>
      <w:lvlJc w:val="left"/>
      <w:pPr>
        <w:ind w:left="1080" w:hanging="720"/>
      </w:pPr>
      <w:rPr>
        <w:rFonts w:ascii="Nunito Sans" w:eastAsiaTheme="minorHAnsi" w:hAnsi="Nunito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6229B"/>
    <w:multiLevelType w:val="hybridMultilevel"/>
    <w:tmpl w:val="11E26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CE58C2"/>
    <w:multiLevelType w:val="hybridMultilevel"/>
    <w:tmpl w:val="411C3FFC"/>
    <w:lvl w:ilvl="0" w:tplc="F0D48F28">
      <w:start w:val="1"/>
      <w:numFmt w:val="bullet"/>
      <w:pStyle w:val="Bulletpoin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D8E39D1"/>
    <w:multiLevelType w:val="hybridMultilevel"/>
    <w:tmpl w:val="8132CC38"/>
    <w:lvl w:ilvl="0" w:tplc="194E256C">
      <w:numFmt w:val="bullet"/>
      <w:lvlText w:val="•"/>
      <w:lvlJc w:val="left"/>
      <w:pPr>
        <w:ind w:left="720" w:hanging="720"/>
      </w:pPr>
      <w:rPr>
        <w:rFonts w:ascii="Nunito Sans" w:eastAsiaTheme="minorHAnsi" w:hAnsi="Nunito San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CA53E0"/>
    <w:multiLevelType w:val="hybridMultilevel"/>
    <w:tmpl w:val="06706C7A"/>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8" w15:restartNumberingAfterBreak="0">
    <w:nsid w:val="43850960"/>
    <w:multiLevelType w:val="hybridMultilevel"/>
    <w:tmpl w:val="8F30C63C"/>
    <w:lvl w:ilvl="0" w:tplc="194E256C">
      <w:numFmt w:val="bullet"/>
      <w:lvlText w:val="•"/>
      <w:lvlJc w:val="left"/>
      <w:pPr>
        <w:ind w:left="1080" w:hanging="720"/>
      </w:pPr>
      <w:rPr>
        <w:rFonts w:ascii="Nunito Sans" w:eastAsiaTheme="minorHAnsi" w:hAnsi="Nunito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675E8E"/>
    <w:multiLevelType w:val="hybridMultilevel"/>
    <w:tmpl w:val="AD007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D4A6A90">
      <w:start w:val="4"/>
      <w:numFmt w:val="bullet"/>
      <w:lvlText w:val="•"/>
      <w:lvlJc w:val="left"/>
      <w:pPr>
        <w:ind w:left="2160" w:hanging="360"/>
      </w:pPr>
      <w:rPr>
        <w:rFonts w:ascii="Nunito Sans" w:eastAsiaTheme="minorHAnsi" w:hAnsi="Nunito San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7617ED"/>
    <w:multiLevelType w:val="hybridMultilevel"/>
    <w:tmpl w:val="2DAEE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3E2998"/>
    <w:multiLevelType w:val="hybridMultilevel"/>
    <w:tmpl w:val="79681CA8"/>
    <w:lvl w:ilvl="0" w:tplc="04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87C6FF0"/>
    <w:multiLevelType w:val="hybridMultilevel"/>
    <w:tmpl w:val="E4C85B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346F2B"/>
    <w:multiLevelType w:val="hybridMultilevel"/>
    <w:tmpl w:val="6D2CA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9D2989"/>
    <w:multiLevelType w:val="hybridMultilevel"/>
    <w:tmpl w:val="394C799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5" w15:restartNumberingAfterBreak="0">
    <w:nsid w:val="4B4E2158"/>
    <w:multiLevelType w:val="hybridMultilevel"/>
    <w:tmpl w:val="EFC03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522B42"/>
    <w:multiLevelType w:val="hybridMultilevel"/>
    <w:tmpl w:val="6D2CA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4D0C44"/>
    <w:multiLevelType w:val="hybridMultilevel"/>
    <w:tmpl w:val="7D882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1268B7"/>
    <w:multiLevelType w:val="hybridMultilevel"/>
    <w:tmpl w:val="23582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684226"/>
    <w:multiLevelType w:val="hybridMultilevel"/>
    <w:tmpl w:val="E6561CF4"/>
    <w:lvl w:ilvl="0" w:tplc="194E256C">
      <w:numFmt w:val="bullet"/>
      <w:lvlText w:val="•"/>
      <w:lvlJc w:val="left"/>
      <w:pPr>
        <w:ind w:left="720" w:hanging="360"/>
      </w:pPr>
      <w:rPr>
        <w:rFonts w:ascii="Nunito Sans" w:eastAsiaTheme="minorHAnsi" w:hAnsi="Nunito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16354"/>
    <w:multiLevelType w:val="hybridMultilevel"/>
    <w:tmpl w:val="6D2CA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0D647F"/>
    <w:multiLevelType w:val="hybridMultilevel"/>
    <w:tmpl w:val="4FACD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C111B"/>
    <w:multiLevelType w:val="hybridMultilevel"/>
    <w:tmpl w:val="EF6CA86C"/>
    <w:lvl w:ilvl="0" w:tplc="194E256C">
      <w:numFmt w:val="bullet"/>
      <w:lvlText w:val="•"/>
      <w:lvlJc w:val="left"/>
      <w:pPr>
        <w:ind w:left="720" w:hanging="360"/>
      </w:pPr>
      <w:rPr>
        <w:rFonts w:ascii="Nunito Sans" w:eastAsiaTheme="minorHAnsi" w:hAnsi="Nunito San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D2563C"/>
    <w:multiLevelType w:val="hybridMultilevel"/>
    <w:tmpl w:val="25022C54"/>
    <w:lvl w:ilvl="0" w:tplc="AB72B0CC">
      <w:start w:val="2"/>
      <w:numFmt w:val="bullet"/>
      <w:lvlText w:val="-"/>
      <w:lvlJc w:val="left"/>
      <w:pPr>
        <w:tabs>
          <w:tab w:val="num" w:pos="360"/>
        </w:tabs>
        <w:ind w:left="360" w:hanging="360"/>
      </w:pPr>
      <w:rPr>
        <w:rFonts w:ascii="Arial" w:eastAsia="Times New Roman" w:hAnsi="Arial" w:cs="Aria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6D309BF"/>
    <w:multiLevelType w:val="hybridMultilevel"/>
    <w:tmpl w:val="07DCF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014C10"/>
    <w:multiLevelType w:val="hybridMultilevel"/>
    <w:tmpl w:val="68202A8A"/>
    <w:lvl w:ilvl="0" w:tplc="D890C4F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365768"/>
    <w:multiLevelType w:val="hybridMultilevel"/>
    <w:tmpl w:val="D744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C3DBB"/>
    <w:multiLevelType w:val="hybridMultilevel"/>
    <w:tmpl w:val="D4BE32D6"/>
    <w:lvl w:ilvl="0" w:tplc="194E256C">
      <w:numFmt w:val="bullet"/>
      <w:lvlText w:val="•"/>
      <w:lvlJc w:val="left"/>
      <w:pPr>
        <w:ind w:left="720" w:hanging="360"/>
      </w:pPr>
      <w:rPr>
        <w:rFonts w:ascii="Nunito Sans" w:eastAsiaTheme="minorHAnsi" w:hAnsi="Nunito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EC0D70"/>
    <w:multiLevelType w:val="hybridMultilevel"/>
    <w:tmpl w:val="06AC2CA2"/>
    <w:lvl w:ilvl="0" w:tplc="194E256C">
      <w:numFmt w:val="bullet"/>
      <w:lvlText w:val="•"/>
      <w:lvlJc w:val="left"/>
      <w:pPr>
        <w:ind w:left="1080" w:hanging="720"/>
      </w:pPr>
      <w:rPr>
        <w:rFonts w:ascii="Nunito Sans" w:eastAsiaTheme="minorHAnsi" w:hAnsi="Nunito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95581"/>
    <w:multiLevelType w:val="hybridMultilevel"/>
    <w:tmpl w:val="00BCA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FD426B"/>
    <w:multiLevelType w:val="hybridMultilevel"/>
    <w:tmpl w:val="C5664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A66921"/>
    <w:multiLevelType w:val="hybridMultilevel"/>
    <w:tmpl w:val="EE0CCF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5"/>
  </w:num>
  <w:num w:numId="2">
    <w:abstractNumId w:val="9"/>
  </w:num>
  <w:num w:numId="3">
    <w:abstractNumId w:val="22"/>
  </w:num>
  <w:num w:numId="4">
    <w:abstractNumId w:val="28"/>
  </w:num>
  <w:num w:numId="5">
    <w:abstractNumId w:val="27"/>
  </w:num>
  <w:num w:numId="6">
    <w:abstractNumId w:val="4"/>
  </w:num>
  <w:num w:numId="7">
    <w:abstractNumId w:val="8"/>
  </w:num>
  <w:num w:numId="8">
    <w:abstractNumId w:val="20"/>
  </w:num>
  <w:num w:numId="9">
    <w:abstractNumId w:val="12"/>
  </w:num>
  <w:num w:numId="10">
    <w:abstractNumId w:val="25"/>
  </w:num>
  <w:num w:numId="11">
    <w:abstractNumId w:val="7"/>
  </w:num>
  <w:num w:numId="12">
    <w:abstractNumId w:val="36"/>
  </w:num>
  <w:num w:numId="13">
    <w:abstractNumId w:val="38"/>
  </w:num>
  <w:num w:numId="14">
    <w:abstractNumId w:val="18"/>
  </w:num>
  <w:num w:numId="15">
    <w:abstractNumId w:val="13"/>
  </w:num>
  <w:num w:numId="16">
    <w:abstractNumId w:val="16"/>
  </w:num>
  <w:num w:numId="17">
    <w:abstractNumId w:val="32"/>
  </w:num>
  <w:num w:numId="18">
    <w:abstractNumId w:val="37"/>
  </w:num>
  <w:num w:numId="19">
    <w:abstractNumId w:val="29"/>
  </w:num>
  <w:num w:numId="20">
    <w:abstractNumId w:val="19"/>
  </w:num>
  <w:num w:numId="21">
    <w:abstractNumId w:val="41"/>
  </w:num>
  <w:num w:numId="22">
    <w:abstractNumId w:val="24"/>
  </w:num>
  <w:num w:numId="23">
    <w:abstractNumId w:val="26"/>
  </w:num>
  <w:num w:numId="24">
    <w:abstractNumId w:val="3"/>
  </w:num>
  <w:num w:numId="25">
    <w:abstractNumId w:val="30"/>
  </w:num>
  <w:num w:numId="26">
    <w:abstractNumId w:val="23"/>
  </w:num>
  <w:num w:numId="27">
    <w:abstractNumId w:val="0"/>
  </w:num>
  <w:num w:numId="28">
    <w:abstractNumId w:val="33"/>
  </w:num>
  <w:num w:numId="29">
    <w:abstractNumId w:val="1"/>
  </w:num>
  <w:num w:numId="30">
    <w:abstractNumId w:val="39"/>
  </w:num>
  <w:num w:numId="31">
    <w:abstractNumId w:val="6"/>
  </w:num>
  <w:num w:numId="32">
    <w:abstractNumId w:val="10"/>
  </w:num>
  <w:num w:numId="33">
    <w:abstractNumId w:val="17"/>
  </w:num>
  <w:num w:numId="34">
    <w:abstractNumId w:val="2"/>
  </w:num>
  <w:num w:numId="35">
    <w:abstractNumId w:val="21"/>
  </w:num>
  <w:num w:numId="36">
    <w:abstractNumId w:val="5"/>
  </w:num>
  <w:num w:numId="37">
    <w:abstractNumId w:val="40"/>
  </w:num>
  <w:num w:numId="38">
    <w:abstractNumId w:val="34"/>
  </w:num>
  <w:num w:numId="39">
    <w:abstractNumId w:val="14"/>
  </w:num>
  <w:num w:numId="40">
    <w:abstractNumId w:val="31"/>
  </w:num>
  <w:num w:numId="41">
    <w:abstractNumId w:val="1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111"/>
    <w:rsid w:val="0000008F"/>
    <w:rsid w:val="00000500"/>
    <w:rsid w:val="00002B2D"/>
    <w:rsid w:val="00005FF1"/>
    <w:rsid w:val="0000651F"/>
    <w:rsid w:val="00007E13"/>
    <w:rsid w:val="00011A6E"/>
    <w:rsid w:val="000215CC"/>
    <w:rsid w:val="00023A09"/>
    <w:rsid w:val="00030E8F"/>
    <w:rsid w:val="00034418"/>
    <w:rsid w:val="00035F44"/>
    <w:rsid w:val="00060D4D"/>
    <w:rsid w:val="00065926"/>
    <w:rsid w:val="00093D2A"/>
    <w:rsid w:val="000974A9"/>
    <w:rsid w:val="000B389D"/>
    <w:rsid w:val="000B495B"/>
    <w:rsid w:val="000B73D3"/>
    <w:rsid w:val="000C1EDA"/>
    <w:rsid w:val="000C7A8F"/>
    <w:rsid w:val="000D205C"/>
    <w:rsid w:val="000E1D22"/>
    <w:rsid w:val="000E4804"/>
    <w:rsid w:val="00101449"/>
    <w:rsid w:val="0011169C"/>
    <w:rsid w:val="001142DF"/>
    <w:rsid w:val="00116FA1"/>
    <w:rsid w:val="001174EA"/>
    <w:rsid w:val="00122804"/>
    <w:rsid w:val="00124BDF"/>
    <w:rsid w:val="001254FC"/>
    <w:rsid w:val="0013229F"/>
    <w:rsid w:val="00151B8B"/>
    <w:rsid w:val="0015553C"/>
    <w:rsid w:val="001631D2"/>
    <w:rsid w:val="00164208"/>
    <w:rsid w:val="00167707"/>
    <w:rsid w:val="00171514"/>
    <w:rsid w:val="0017245C"/>
    <w:rsid w:val="00176149"/>
    <w:rsid w:val="00187E05"/>
    <w:rsid w:val="001A2231"/>
    <w:rsid w:val="001A4031"/>
    <w:rsid w:val="001A641C"/>
    <w:rsid w:val="001B1C51"/>
    <w:rsid w:val="001C1289"/>
    <w:rsid w:val="001D1AA6"/>
    <w:rsid w:val="001E07AB"/>
    <w:rsid w:val="001E1523"/>
    <w:rsid w:val="001E20E4"/>
    <w:rsid w:val="001E3E92"/>
    <w:rsid w:val="001E7100"/>
    <w:rsid w:val="001F1138"/>
    <w:rsid w:val="001F3903"/>
    <w:rsid w:val="001F67D5"/>
    <w:rsid w:val="00210C94"/>
    <w:rsid w:val="00220202"/>
    <w:rsid w:val="00224942"/>
    <w:rsid w:val="002258E9"/>
    <w:rsid w:val="00227A9B"/>
    <w:rsid w:val="00231B16"/>
    <w:rsid w:val="00233C20"/>
    <w:rsid w:val="002364D1"/>
    <w:rsid w:val="002479F9"/>
    <w:rsid w:val="00260590"/>
    <w:rsid w:val="0027200F"/>
    <w:rsid w:val="00272F62"/>
    <w:rsid w:val="0028019B"/>
    <w:rsid w:val="002835E5"/>
    <w:rsid w:val="00285311"/>
    <w:rsid w:val="002B034E"/>
    <w:rsid w:val="002B15F5"/>
    <w:rsid w:val="002C1A20"/>
    <w:rsid w:val="002C7403"/>
    <w:rsid w:val="002D1E70"/>
    <w:rsid w:val="002D3D79"/>
    <w:rsid w:val="002E4910"/>
    <w:rsid w:val="002E6439"/>
    <w:rsid w:val="002F0B2A"/>
    <w:rsid w:val="002F3B48"/>
    <w:rsid w:val="002F5084"/>
    <w:rsid w:val="002F5711"/>
    <w:rsid w:val="00300471"/>
    <w:rsid w:val="00300E46"/>
    <w:rsid w:val="00301A29"/>
    <w:rsid w:val="003074A4"/>
    <w:rsid w:val="00321D01"/>
    <w:rsid w:val="00341B5F"/>
    <w:rsid w:val="00345449"/>
    <w:rsid w:val="00357177"/>
    <w:rsid w:val="00360878"/>
    <w:rsid w:val="003639DD"/>
    <w:rsid w:val="00375D94"/>
    <w:rsid w:val="00377A70"/>
    <w:rsid w:val="003855BC"/>
    <w:rsid w:val="00390AFC"/>
    <w:rsid w:val="00390D0B"/>
    <w:rsid w:val="00392D42"/>
    <w:rsid w:val="00392D95"/>
    <w:rsid w:val="0039588A"/>
    <w:rsid w:val="00395EC9"/>
    <w:rsid w:val="00397650"/>
    <w:rsid w:val="00397ECB"/>
    <w:rsid w:val="003A52BA"/>
    <w:rsid w:val="003A5EC9"/>
    <w:rsid w:val="003B082C"/>
    <w:rsid w:val="003B4468"/>
    <w:rsid w:val="003C1673"/>
    <w:rsid w:val="003C3010"/>
    <w:rsid w:val="003D5FC5"/>
    <w:rsid w:val="003E03F0"/>
    <w:rsid w:val="003E7545"/>
    <w:rsid w:val="003F603B"/>
    <w:rsid w:val="00401339"/>
    <w:rsid w:val="00403B5F"/>
    <w:rsid w:val="0040641E"/>
    <w:rsid w:val="004125CF"/>
    <w:rsid w:val="00421E37"/>
    <w:rsid w:val="004241E4"/>
    <w:rsid w:val="004245C3"/>
    <w:rsid w:val="004519D1"/>
    <w:rsid w:val="00456DE5"/>
    <w:rsid w:val="00460681"/>
    <w:rsid w:val="00461723"/>
    <w:rsid w:val="00461DD3"/>
    <w:rsid w:val="00467DD2"/>
    <w:rsid w:val="00472ED4"/>
    <w:rsid w:val="004909FF"/>
    <w:rsid w:val="0049253F"/>
    <w:rsid w:val="00496399"/>
    <w:rsid w:val="004A39AB"/>
    <w:rsid w:val="004A3D25"/>
    <w:rsid w:val="004A3FDA"/>
    <w:rsid w:val="004A5A89"/>
    <w:rsid w:val="004A6BCD"/>
    <w:rsid w:val="004C724E"/>
    <w:rsid w:val="004D74E4"/>
    <w:rsid w:val="004E145D"/>
    <w:rsid w:val="004E167A"/>
    <w:rsid w:val="004E4F1D"/>
    <w:rsid w:val="004E625A"/>
    <w:rsid w:val="004E76B0"/>
    <w:rsid w:val="004F0562"/>
    <w:rsid w:val="004F3F14"/>
    <w:rsid w:val="004F49B5"/>
    <w:rsid w:val="00503C01"/>
    <w:rsid w:val="00511FD3"/>
    <w:rsid w:val="00516D20"/>
    <w:rsid w:val="00530425"/>
    <w:rsid w:val="00532E23"/>
    <w:rsid w:val="00533F2B"/>
    <w:rsid w:val="005356CA"/>
    <w:rsid w:val="0054034F"/>
    <w:rsid w:val="00547380"/>
    <w:rsid w:val="00550D35"/>
    <w:rsid w:val="00551914"/>
    <w:rsid w:val="00552F54"/>
    <w:rsid w:val="00554EA8"/>
    <w:rsid w:val="00556260"/>
    <w:rsid w:val="00563F85"/>
    <w:rsid w:val="00570E69"/>
    <w:rsid w:val="005748D4"/>
    <w:rsid w:val="00575E08"/>
    <w:rsid w:val="0057725E"/>
    <w:rsid w:val="00581208"/>
    <w:rsid w:val="005858C2"/>
    <w:rsid w:val="00591F3F"/>
    <w:rsid w:val="00594170"/>
    <w:rsid w:val="005970B3"/>
    <w:rsid w:val="005A0230"/>
    <w:rsid w:val="005B7981"/>
    <w:rsid w:val="005C3B0D"/>
    <w:rsid w:val="005E0AAB"/>
    <w:rsid w:val="005E7BEB"/>
    <w:rsid w:val="005F246C"/>
    <w:rsid w:val="005F2813"/>
    <w:rsid w:val="005F3EDF"/>
    <w:rsid w:val="00610441"/>
    <w:rsid w:val="00610D60"/>
    <w:rsid w:val="00614F6E"/>
    <w:rsid w:val="00626453"/>
    <w:rsid w:val="0063127F"/>
    <w:rsid w:val="00631907"/>
    <w:rsid w:val="00633175"/>
    <w:rsid w:val="00640101"/>
    <w:rsid w:val="00654E75"/>
    <w:rsid w:val="00657940"/>
    <w:rsid w:val="00660619"/>
    <w:rsid w:val="00660CFB"/>
    <w:rsid w:val="0067107E"/>
    <w:rsid w:val="00673451"/>
    <w:rsid w:val="00695D44"/>
    <w:rsid w:val="00696575"/>
    <w:rsid w:val="00697A0E"/>
    <w:rsid w:val="006A13BA"/>
    <w:rsid w:val="006B0A6E"/>
    <w:rsid w:val="006B2089"/>
    <w:rsid w:val="006B303C"/>
    <w:rsid w:val="006B5B98"/>
    <w:rsid w:val="006C3B70"/>
    <w:rsid w:val="006D5F28"/>
    <w:rsid w:val="006E2BCB"/>
    <w:rsid w:val="006E550A"/>
    <w:rsid w:val="006E5719"/>
    <w:rsid w:val="006E59E4"/>
    <w:rsid w:val="006F10AE"/>
    <w:rsid w:val="006F3659"/>
    <w:rsid w:val="006F5AF9"/>
    <w:rsid w:val="007066DE"/>
    <w:rsid w:val="0071417B"/>
    <w:rsid w:val="00714895"/>
    <w:rsid w:val="00721574"/>
    <w:rsid w:val="00723055"/>
    <w:rsid w:val="007231D6"/>
    <w:rsid w:val="00733409"/>
    <w:rsid w:val="0074450C"/>
    <w:rsid w:val="007450D0"/>
    <w:rsid w:val="007461F3"/>
    <w:rsid w:val="00751394"/>
    <w:rsid w:val="0075365E"/>
    <w:rsid w:val="00755482"/>
    <w:rsid w:val="0075553B"/>
    <w:rsid w:val="00765F74"/>
    <w:rsid w:val="007767E5"/>
    <w:rsid w:val="007803A5"/>
    <w:rsid w:val="007806E4"/>
    <w:rsid w:val="00783044"/>
    <w:rsid w:val="00783CFA"/>
    <w:rsid w:val="007B0FDD"/>
    <w:rsid w:val="007B25DD"/>
    <w:rsid w:val="007C1025"/>
    <w:rsid w:val="007C2589"/>
    <w:rsid w:val="007C5832"/>
    <w:rsid w:val="007D03F0"/>
    <w:rsid w:val="007D0459"/>
    <w:rsid w:val="007D168F"/>
    <w:rsid w:val="007D3372"/>
    <w:rsid w:val="007D4B93"/>
    <w:rsid w:val="007D72CF"/>
    <w:rsid w:val="007E52A4"/>
    <w:rsid w:val="007E6E57"/>
    <w:rsid w:val="007F259A"/>
    <w:rsid w:val="007F5096"/>
    <w:rsid w:val="007F6F26"/>
    <w:rsid w:val="007F7954"/>
    <w:rsid w:val="008075ED"/>
    <w:rsid w:val="00813053"/>
    <w:rsid w:val="008140F5"/>
    <w:rsid w:val="00815139"/>
    <w:rsid w:val="00823303"/>
    <w:rsid w:val="008425BD"/>
    <w:rsid w:val="0084414C"/>
    <w:rsid w:val="008500C7"/>
    <w:rsid w:val="00852478"/>
    <w:rsid w:val="0086240D"/>
    <w:rsid w:val="008634C6"/>
    <w:rsid w:val="0086429F"/>
    <w:rsid w:val="00873EFE"/>
    <w:rsid w:val="00874280"/>
    <w:rsid w:val="00881DEF"/>
    <w:rsid w:val="00886DFE"/>
    <w:rsid w:val="008A0CEF"/>
    <w:rsid w:val="008B2028"/>
    <w:rsid w:val="008B2D83"/>
    <w:rsid w:val="008B2F1C"/>
    <w:rsid w:val="008B34A8"/>
    <w:rsid w:val="008B3CF6"/>
    <w:rsid w:val="008B4592"/>
    <w:rsid w:val="008B4E21"/>
    <w:rsid w:val="008B645F"/>
    <w:rsid w:val="008B6672"/>
    <w:rsid w:val="008B6B5A"/>
    <w:rsid w:val="008C1432"/>
    <w:rsid w:val="008C5A88"/>
    <w:rsid w:val="008E5901"/>
    <w:rsid w:val="008E70EB"/>
    <w:rsid w:val="008F3146"/>
    <w:rsid w:val="009003A2"/>
    <w:rsid w:val="0090080A"/>
    <w:rsid w:val="0091734D"/>
    <w:rsid w:val="00922094"/>
    <w:rsid w:val="00924239"/>
    <w:rsid w:val="00926F35"/>
    <w:rsid w:val="009321BC"/>
    <w:rsid w:val="009413EF"/>
    <w:rsid w:val="00942692"/>
    <w:rsid w:val="0094579F"/>
    <w:rsid w:val="00947621"/>
    <w:rsid w:val="00954596"/>
    <w:rsid w:val="0095677A"/>
    <w:rsid w:val="0097425B"/>
    <w:rsid w:val="009750E9"/>
    <w:rsid w:val="00975755"/>
    <w:rsid w:val="00975F0A"/>
    <w:rsid w:val="0098514A"/>
    <w:rsid w:val="00996A58"/>
    <w:rsid w:val="009A07DE"/>
    <w:rsid w:val="009A4CB3"/>
    <w:rsid w:val="009C0B0C"/>
    <w:rsid w:val="009C0BB5"/>
    <w:rsid w:val="009C0CD3"/>
    <w:rsid w:val="009F4DC6"/>
    <w:rsid w:val="00A00261"/>
    <w:rsid w:val="00A0121C"/>
    <w:rsid w:val="00A14B3D"/>
    <w:rsid w:val="00A231B2"/>
    <w:rsid w:val="00A25ABA"/>
    <w:rsid w:val="00A25FDD"/>
    <w:rsid w:val="00A3322E"/>
    <w:rsid w:val="00A3352F"/>
    <w:rsid w:val="00A356A4"/>
    <w:rsid w:val="00A36600"/>
    <w:rsid w:val="00A40B61"/>
    <w:rsid w:val="00A46C10"/>
    <w:rsid w:val="00A72565"/>
    <w:rsid w:val="00A75851"/>
    <w:rsid w:val="00A810D4"/>
    <w:rsid w:val="00A92015"/>
    <w:rsid w:val="00A95EEF"/>
    <w:rsid w:val="00A967A9"/>
    <w:rsid w:val="00AA1ADF"/>
    <w:rsid w:val="00AA2EE3"/>
    <w:rsid w:val="00AA34D4"/>
    <w:rsid w:val="00AA53ED"/>
    <w:rsid w:val="00AC16A2"/>
    <w:rsid w:val="00AC4A57"/>
    <w:rsid w:val="00AC54A4"/>
    <w:rsid w:val="00AD1E95"/>
    <w:rsid w:val="00AD5BBE"/>
    <w:rsid w:val="00AE29AF"/>
    <w:rsid w:val="00AE4AEB"/>
    <w:rsid w:val="00AE6510"/>
    <w:rsid w:val="00B02423"/>
    <w:rsid w:val="00B115B5"/>
    <w:rsid w:val="00B153CB"/>
    <w:rsid w:val="00B158AD"/>
    <w:rsid w:val="00B228C9"/>
    <w:rsid w:val="00B2785A"/>
    <w:rsid w:val="00B31411"/>
    <w:rsid w:val="00B31FA9"/>
    <w:rsid w:val="00B40D28"/>
    <w:rsid w:val="00B515C6"/>
    <w:rsid w:val="00B5347B"/>
    <w:rsid w:val="00B622BF"/>
    <w:rsid w:val="00B635F3"/>
    <w:rsid w:val="00B77554"/>
    <w:rsid w:val="00B8355F"/>
    <w:rsid w:val="00B864C7"/>
    <w:rsid w:val="00B86B04"/>
    <w:rsid w:val="00B9017F"/>
    <w:rsid w:val="00BA6D41"/>
    <w:rsid w:val="00BA787C"/>
    <w:rsid w:val="00BB6D22"/>
    <w:rsid w:val="00BC17A0"/>
    <w:rsid w:val="00BD4340"/>
    <w:rsid w:val="00BD4C32"/>
    <w:rsid w:val="00BD79C8"/>
    <w:rsid w:val="00BE6111"/>
    <w:rsid w:val="00C02D3F"/>
    <w:rsid w:val="00C05D49"/>
    <w:rsid w:val="00C1136A"/>
    <w:rsid w:val="00C30543"/>
    <w:rsid w:val="00C31172"/>
    <w:rsid w:val="00C36297"/>
    <w:rsid w:val="00C518B6"/>
    <w:rsid w:val="00C51EF0"/>
    <w:rsid w:val="00C5658D"/>
    <w:rsid w:val="00C641DA"/>
    <w:rsid w:val="00C67323"/>
    <w:rsid w:val="00C67DDA"/>
    <w:rsid w:val="00C72424"/>
    <w:rsid w:val="00C9044B"/>
    <w:rsid w:val="00C94036"/>
    <w:rsid w:val="00C975EC"/>
    <w:rsid w:val="00CC2388"/>
    <w:rsid w:val="00CC62CC"/>
    <w:rsid w:val="00CD3FCB"/>
    <w:rsid w:val="00CD4DFD"/>
    <w:rsid w:val="00CE0AD0"/>
    <w:rsid w:val="00CE15AF"/>
    <w:rsid w:val="00CE72CB"/>
    <w:rsid w:val="00CF4200"/>
    <w:rsid w:val="00CF691D"/>
    <w:rsid w:val="00D001F4"/>
    <w:rsid w:val="00D012BF"/>
    <w:rsid w:val="00D03632"/>
    <w:rsid w:val="00D11E89"/>
    <w:rsid w:val="00D219FC"/>
    <w:rsid w:val="00D22716"/>
    <w:rsid w:val="00D2565E"/>
    <w:rsid w:val="00D2604A"/>
    <w:rsid w:val="00D32FDF"/>
    <w:rsid w:val="00D33ABF"/>
    <w:rsid w:val="00D357E0"/>
    <w:rsid w:val="00D5528E"/>
    <w:rsid w:val="00D62FEF"/>
    <w:rsid w:val="00D672D4"/>
    <w:rsid w:val="00D74007"/>
    <w:rsid w:val="00D74DF4"/>
    <w:rsid w:val="00D806AD"/>
    <w:rsid w:val="00D834C8"/>
    <w:rsid w:val="00D9450B"/>
    <w:rsid w:val="00DA1CD9"/>
    <w:rsid w:val="00DA676C"/>
    <w:rsid w:val="00DB117A"/>
    <w:rsid w:val="00DB41D4"/>
    <w:rsid w:val="00DB471C"/>
    <w:rsid w:val="00DB7EBE"/>
    <w:rsid w:val="00DE0D7F"/>
    <w:rsid w:val="00DE6E0A"/>
    <w:rsid w:val="00DE7295"/>
    <w:rsid w:val="00DF2C99"/>
    <w:rsid w:val="00DF6A0E"/>
    <w:rsid w:val="00E07242"/>
    <w:rsid w:val="00E16549"/>
    <w:rsid w:val="00E248B2"/>
    <w:rsid w:val="00E26396"/>
    <w:rsid w:val="00E31859"/>
    <w:rsid w:val="00E40E45"/>
    <w:rsid w:val="00E563BE"/>
    <w:rsid w:val="00E5685C"/>
    <w:rsid w:val="00E64D42"/>
    <w:rsid w:val="00E72223"/>
    <w:rsid w:val="00E77838"/>
    <w:rsid w:val="00E80553"/>
    <w:rsid w:val="00E84647"/>
    <w:rsid w:val="00E963C6"/>
    <w:rsid w:val="00EA3A0E"/>
    <w:rsid w:val="00EA7DA9"/>
    <w:rsid w:val="00EC11C7"/>
    <w:rsid w:val="00EC2FF2"/>
    <w:rsid w:val="00EC5764"/>
    <w:rsid w:val="00EC6C76"/>
    <w:rsid w:val="00EC6C8F"/>
    <w:rsid w:val="00EC7C37"/>
    <w:rsid w:val="00ED5790"/>
    <w:rsid w:val="00ED72E4"/>
    <w:rsid w:val="00ED7FC3"/>
    <w:rsid w:val="00EE3175"/>
    <w:rsid w:val="00EF4E1D"/>
    <w:rsid w:val="00EF4F44"/>
    <w:rsid w:val="00EF65BD"/>
    <w:rsid w:val="00EF7365"/>
    <w:rsid w:val="00F11B0D"/>
    <w:rsid w:val="00F12FD8"/>
    <w:rsid w:val="00F1312D"/>
    <w:rsid w:val="00F16E2C"/>
    <w:rsid w:val="00F24CCE"/>
    <w:rsid w:val="00F25BDB"/>
    <w:rsid w:val="00F34951"/>
    <w:rsid w:val="00F360EC"/>
    <w:rsid w:val="00F466E1"/>
    <w:rsid w:val="00F47325"/>
    <w:rsid w:val="00F5155B"/>
    <w:rsid w:val="00F65CC9"/>
    <w:rsid w:val="00F753B8"/>
    <w:rsid w:val="00F75A7A"/>
    <w:rsid w:val="00F8162B"/>
    <w:rsid w:val="00F91360"/>
    <w:rsid w:val="00F93537"/>
    <w:rsid w:val="00FA0BC5"/>
    <w:rsid w:val="00FC230F"/>
    <w:rsid w:val="00FC3250"/>
    <w:rsid w:val="00FD55AB"/>
    <w:rsid w:val="00FD7112"/>
    <w:rsid w:val="00FE14CE"/>
    <w:rsid w:val="00FE759B"/>
    <w:rsid w:val="00FF4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BB5AE"/>
  <w15:docId w15:val="{0A5AF71C-17D5-45FD-AF85-54514B786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673"/>
  </w:style>
  <w:style w:type="paragraph" w:styleId="Heading1">
    <w:name w:val="heading 1"/>
    <w:basedOn w:val="Normal"/>
    <w:next w:val="Normal"/>
    <w:link w:val="Heading1Char"/>
    <w:uiPriority w:val="9"/>
    <w:qFormat/>
    <w:rsid w:val="00210C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30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C30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BE6111"/>
    <w:pPr>
      <w:keepNext/>
      <w:keepLines/>
      <w:spacing w:before="40" w:after="0" w:line="264" w:lineRule="auto"/>
      <w:ind w:left="851"/>
      <w:outlineLvl w:val="3"/>
    </w:pPr>
    <w:rPr>
      <w:rFonts w:ascii="Arial" w:eastAsia="Cambria" w:hAnsi="Arial"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00"/>
    <w:rPr>
      <w:rFonts w:ascii="Tahoma" w:hAnsi="Tahoma" w:cs="Tahoma"/>
      <w:sz w:val="16"/>
      <w:szCs w:val="16"/>
    </w:rPr>
  </w:style>
  <w:style w:type="paragraph" w:styleId="Header">
    <w:name w:val="header"/>
    <w:basedOn w:val="Normal"/>
    <w:link w:val="HeaderChar"/>
    <w:uiPriority w:val="99"/>
    <w:unhideWhenUsed/>
    <w:rsid w:val="00697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A0E"/>
  </w:style>
  <w:style w:type="paragraph" w:styleId="Footer">
    <w:name w:val="footer"/>
    <w:basedOn w:val="Normal"/>
    <w:link w:val="FooterChar"/>
    <w:uiPriority w:val="99"/>
    <w:unhideWhenUsed/>
    <w:rsid w:val="00697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A0E"/>
  </w:style>
  <w:style w:type="character" w:customStyle="1" w:styleId="Heading4Char">
    <w:name w:val="Heading 4 Char"/>
    <w:basedOn w:val="DefaultParagraphFont"/>
    <w:link w:val="Heading4"/>
    <w:uiPriority w:val="9"/>
    <w:rsid w:val="00BE6111"/>
    <w:rPr>
      <w:rFonts w:ascii="Arial" w:eastAsia="Cambria" w:hAnsi="Arial" w:cstheme="majorBidi"/>
      <w:i/>
      <w:iCs/>
      <w:szCs w:val="20"/>
    </w:rPr>
  </w:style>
  <w:style w:type="paragraph" w:styleId="ListParagraph">
    <w:name w:val="List Paragraph"/>
    <w:basedOn w:val="Normal"/>
    <w:uiPriority w:val="34"/>
    <w:qFormat/>
    <w:rsid w:val="00BE6111"/>
    <w:pPr>
      <w:spacing w:after="120" w:line="264" w:lineRule="auto"/>
      <w:ind w:left="720"/>
      <w:contextualSpacing/>
    </w:pPr>
    <w:rPr>
      <w:rFonts w:ascii="Arial" w:hAnsi="Arial" w:cs="Times New Roman"/>
      <w:szCs w:val="20"/>
    </w:rPr>
  </w:style>
  <w:style w:type="paragraph" w:customStyle="1" w:styleId="Bulletpoint">
    <w:name w:val="Bullet point"/>
    <w:basedOn w:val="Normal"/>
    <w:link w:val="BulletpointChar"/>
    <w:autoRedefine/>
    <w:qFormat/>
    <w:rsid w:val="00BE6111"/>
    <w:pPr>
      <w:numPr>
        <w:numId w:val="1"/>
      </w:numPr>
      <w:spacing w:before="122" w:after="120" w:line="264" w:lineRule="auto"/>
      <w:ind w:left="567" w:hanging="567"/>
    </w:pPr>
    <w:rPr>
      <w:rFonts w:ascii="Arial" w:hAnsi="Arial" w:cs="Arial"/>
    </w:rPr>
  </w:style>
  <w:style w:type="character" w:customStyle="1" w:styleId="BulletpointChar">
    <w:name w:val="Bullet point Char"/>
    <w:basedOn w:val="DefaultParagraphFont"/>
    <w:link w:val="Bulletpoint"/>
    <w:rsid w:val="00BE6111"/>
    <w:rPr>
      <w:rFonts w:ascii="Arial" w:hAnsi="Arial" w:cs="Arial"/>
    </w:rPr>
  </w:style>
  <w:style w:type="character" w:customStyle="1" w:styleId="Heading2Char">
    <w:name w:val="Heading 2 Char"/>
    <w:basedOn w:val="DefaultParagraphFont"/>
    <w:link w:val="Heading2"/>
    <w:uiPriority w:val="9"/>
    <w:rsid w:val="003C30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C301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C3010"/>
    <w:rPr>
      <w:color w:val="0000FF" w:themeColor="hyperlink"/>
      <w:u w:val="single"/>
    </w:rPr>
  </w:style>
  <w:style w:type="table" w:styleId="TableGrid">
    <w:name w:val="Table Grid"/>
    <w:basedOn w:val="TableNormal"/>
    <w:uiPriority w:val="59"/>
    <w:rsid w:val="00C1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4762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B495B"/>
    <w:pPr>
      <w:spacing w:after="0" w:line="240" w:lineRule="auto"/>
    </w:pPr>
    <w:rPr>
      <w:rFonts w:ascii="Calibri" w:hAnsi="Calibri" w:cs="Calibri"/>
      <w:lang w:eastAsia="en-AU"/>
    </w:rPr>
  </w:style>
  <w:style w:type="paragraph" w:styleId="Revision">
    <w:name w:val="Revision"/>
    <w:hidden/>
    <w:uiPriority w:val="99"/>
    <w:semiHidden/>
    <w:rsid w:val="00B158AD"/>
    <w:pPr>
      <w:spacing w:after="0" w:line="240" w:lineRule="auto"/>
    </w:pPr>
  </w:style>
  <w:style w:type="character" w:customStyle="1" w:styleId="UnresolvedMention1">
    <w:name w:val="Unresolved Mention1"/>
    <w:basedOn w:val="DefaultParagraphFont"/>
    <w:uiPriority w:val="99"/>
    <w:semiHidden/>
    <w:unhideWhenUsed/>
    <w:rsid w:val="00823303"/>
    <w:rPr>
      <w:color w:val="605E5C"/>
      <w:shd w:val="clear" w:color="auto" w:fill="E1DFDD"/>
    </w:rPr>
  </w:style>
  <w:style w:type="character" w:styleId="CommentReference">
    <w:name w:val="annotation reference"/>
    <w:basedOn w:val="DefaultParagraphFont"/>
    <w:uiPriority w:val="99"/>
    <w:semiHidden/>
    <w:unhideWhenUsed/>
    <w:rsid w:val="007803A5"/>
    <w:rPr>
      <w:sz w:val="16"/>
      <w:szCs w:val="16"/>
    </w:rPr>
  </w:style>
  <w:style w:type="paragraph" w:styleId="CommentText">
    <w:name w:val="annotation text"/>
    <w:basedOn w:val="Normal"/>
    <w:link w:val="CommentTextChar"/>
    <w:uiPriority w:val="99"/>
    <w:semiHidden/>
    <w:unhideWhenUsed/>
    <w:rsid w:val="007803A5"/>
    <w:pPr>
      <w:spacing w:line="240" w:lineRule="auto"/>
    </w:pPr>
    <w:rPr>
      <w:sz w:val="20"/>
      <w:szCs w:val="20"/>
    </w:rPr>
  </w:style>
  <w:style w:type="character" w:customStyle="1" w:styleId="CommentTextChar">
    <w:name w:val="Comment Text Char"/>
    <w:basedOn w:val="DefaultParagraphFont"/>
    <w:link w:val="CommentText"/>
    <w:uiPriority w:val="99"/>
    <w:semiHidden/>
    <w:rsid w:val="007803A5"/>
    <w:rPr>
      <w:sz w:val="20"/>
      <w:szCs w:val="20"/>
    </w:rPr>
  </w:style>
  <w:style w:type="paragraph" w:styleId="CommentSubject">
    <w:name w:val="annotation subject"/>
    <w:basedOn w:val="CommentText"/>
    <w:next w:val="CommentText"/>
    <w:link w:val="CommentSubjectChar"/>
    <w:uiPriority w:val="99"/>
    <w:semiHidden/>
    <w:unhideWhenUsed/>
    <w:rsid w:val="007803A5"/>
    <w:rPr>
      <w:b/>
      <w:bCs/>
    </w:rPr>
  </w:style>
  <w:style w:type="character" w:customStyle="1" w:styleId="CommentSubjectChar">
    <w:name w:val="Comment Subject Char"/>
    <w:basedOn w:val="CommentTextChar"/>
    <w:link w:val="CommentSubject"/>
    <w:uiPriority w:val="99"/>
    <w:semiHidden/>
    <w:rsid w:val="007803A5"/>
    <w:rPr>
      <w:b/>
      <w:bCs/>
      <w:sz w:val="20"/>
      <w:szCs w:val="20"/>
    </w:rPr>
  </w:style>
  <w:style w:type="character" w:styleId="FollowedHyperlink">
    <w:name w:val="FollowedHyperlink"/>
    <w:basedOn w:val="DefaultParagraphFont"/>
    <w:uiPriority w:val="99"/>
    <w:semiHidden/>
    <w:unhideWhenUsed/>
    <w:rsid w:val="009F4DC6"/>
    <w:rPr>
      <w:color w:val="800080" w:themeColor="followedHyperlink"/>
      <w:u w:val="single"/>
    </w:rPr>
  </w:style>
  <w:style w:type="character" w:customStyle="1" w:styleId="Heading1Char">
    <w:name w:val="Heading 1 Char"/>
    <w:basedOn w:val="DefaultParagraphFont"/>
    <w:link w:val="Heading1"/>
    <w:uiPriority w:val="9"/>
    <w:rsid w:val="00210C9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56800">
      <w:bodyDiv w:val="1"/>
      <w:marLeft w:val="0"/>
      <w:marRight w:val="0"/>
      <w:marTop w:val="0"/>
      <w:marBottom w:val="0"/>
      <w:divBdr>
        <w:top w:val="none" w:sz="0" w:space="0" w:color="auto"/>
        <w:left w:val="none" w:sz="0" w:space="0" w:color="auto"/>
        <w:bottom w:val="none" w:sz="0" w:space="0" w:color="auto"/>
        <w:right w:val="none" w:sz="0" w:space="0" w:color="auto"/>
      </w:divBdr>
    </w:div>
    <w:div w:id="1457605401">
      <w:bodyDiv w:val="1"/>
      <w:marLeft w:val="0"/>
      <w:marRight w:val="0"/>
      <w:marTop w:val="0"/>
      <w:marBottom w:val="0"/>
      <w:divBdr>
        <w:top w:val="none" w:sz="0" w:space="0" w:color="auto"/>
        <w:left w:val="none" w:sz="0" w:space="0" w:color="auto"/>
        <w:bottom w:val="none" w:sz="0" w:space="0" w:color="auto"/>
        <w:right w:val="none" w:sz="0" w:space="0" w:color="auto"/>
      </w:divBdr>
    </w:div>
    <w:div w:id="189281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Scouts\Brand\Scouts%20NSW%20Repor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41115-47C5-4C6C-A2BA-454D58CF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Scouts NSW Report Template.dotm</Template>
  <TotalTime>2</TotalTime>
  <Pages>7</Pages>
  <Words>1589</Words>
  <Characters>9061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Godden Mackay Logan</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dc:creator>
  <cp:lastModifiedBy>Emma Vasta (Scouts Australia NSW)</cp:lastModifiedBy>
  <cp:revision>3</cp:revision>
  <cp:lastPrinted>2021-04-07T04:46:00Z</cp:lastPrinted>
  <dcterms:created xsi:type="dcterms:W3CDTF">2021-07-02T02:59:00Z</dcterms:created>
  <dcterms:modified xsi:type="dcterms:W3CDTF">2021-07-02T03:01:00Z</dcterms:modified>
</cp:coreProperties>
</file>